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D5EC7" w14:textId="6AEFFE48" w:rsidR="00816F6D" w:rsidRDefault="00816F6D">
      <w:pPr>
        <w:tabs>
          <w:tab w:val="clear" w:pos="425"/>
          <w:tab w:val="clear" w:pos="709"/>
          <w:tab w:val="clear" w:pos="851"/>
          <w:tab w:val="clear" w:pos="5245"/>
        </w:tabs>
        <w:spacing w:line="240" w:lineRule="auto"/>
        <w:rPr>
          <w:rFonts w:asciiTheme="majorHAnsi" w:hAnsiTheme="majorHAnsi"/>
          <w:szCs w:val="22"/>
          <w:lang w:eastAsia="ko-KR"/>
        </w:rPr>
      </w:pPr>
    </w:p>
    <w:p w14:paraId="67272951" w14:textId="77777777" w:rsidR="0065381C" w:rsidRDefault="0065381C" w:rsidP="00BC7539">
      <w:pPr>
        <w:tabs>
          <w:tab w:val="clear" w:pos="5245"/>
        </w:tabs>
        <w:spacing w:before="120" w:after="120" w:line="240" w:lineRule="auto"/>
        <w:contextualSpacing/>
        <w:jc w:val="center"/>
        <w:rPr>
          <w:rFonts w:asciiTheme="majorHAnsi" w:hAnsiTheme="majorHAnsi"/>
          <w:b/>
          <w:bCs/>
          <w:sz w:val="24"/>
          <w:szCs w:val="24"/>
          <w:lang w:eastAsia="ko-KR"/>
        </w:rPr>
      </w:pPr>
    </w:p>
    <w:p w14:paraId="06950346" w14:textId="77777777" w:rsidR="008D206A" w:rsidRPr="00325E23" w:rsidRDefault="008D206A" w:rsidP="008D206A"/>
    <w:p w14:paraId="1DAB43F0" w14:textId="77777777" w:rsidR="008D206A" w:rsidRPr="00325E23" w:rsidRDefault="008D206A" w:rsidP="008D206A"/>
    <w:p w14:paraId="4E5A07CF" w14:textId="77777777" w:rsidR="008D206A" w:rsidRPr="00325E23" w:rsidRDefault="008D206A" w:rsidP="008D206A"/>
    <w:p w14:paraId="6EEA5DD3" w14:textId="77777777" w:rsidR="008D206A" w:rsidRPr="00325E23" w:rsidRDefault="008D206A" w:rsidP="00C92FD1">
      <w:pPr>
        <w:jc w:val="center"/>
      </w:pPr>
    </w:p>
    <w:p w14:paraId="301E4863" w14:textId="77777777" w:rsidR="008D206A" w:rsidRPr="00325E23" w:rsidRDefault="008D206A" w:rsidP="008D206A"/>
    <w:p w14:paraId="14CBC4A0" w14:textId="77777777" w:rsidR="008D206A" w:rsidRPr="00325E23" w:rsidRDefault="008D206A" w:rsidP="008D206A"/>
    <w:p w14:paraId="6842EC9D" w14:textId="77777777" w:rsidR="008D206A" w:rsidRDefault="008D206A" w:rsidP="008D206A"/>
    <w:tbl>
      <w:tblPr>
        <w:tblStyle w:val="TableGrid2"/>
        <w:tblpPr w:leftFromText="180" w:rightFromText="180" w:vertAnchor="page" w:horzAnchor="margin" w:tblpX="-360" w:tblpY="6233"/>
        <w:tblW w:w="96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30"/>
        <w:gridCol w:w="5399"/>
      </w:tblGrid>
      <w:tr w:rsidR="008D206A" w:rsidRPr="00E7134F" w14:paraId="2E7C016A" w14:textId="77777777" w:rsidTr="009D3906">
        <w:trPr>
          <w:trHeight w:val="630"/>
        </w:trPr>
        <w:tc>
          <w:tcPr>
            <w:tcW w:w="4230" w:type="dxa"/>
            <w:shd w:val="clear" w:color="auto" w:fill="auto"/>
          </w:tcPr>
          <w:p w14:paraId="6A7C2F9B" w14:textId="77777777" w:rsidR="008D206A" w:rsidRPr="00E33FE8" w:rsidRDefault="008D206A" w:rsidP="0065381C">
            <w:pPr>
              <w:spacing w:after="120"/>
              <w:ind w:left="347" w:right="-17"/>
              <w:rPr>
                <w:rFonts w:ascii="Arial" w:eastAsia="Times New Roman" w:hAnsi="Arial" w:cs="Arial"/>
                <w:b/>
                <w:bCs/>
                <w:color w:val="00B050"/>
                <w:lang w:val="en-GB" w:eastAsia="en-GB"/>
              </w:rPr>
            </w:pPr>
            <w:r w:rsidRPr="006429DA">
              <w:rPr>
                <w:rFonts w:ascii="Arial" w:eastAsia="Times New Roman" w:hAnsi="Arial" w:cs="Arial"/>
                <w:b/>
                <w:bCs/>
                <w:color w:val="00B050"/>
                <w:lang w:val="en-GB" w:eastAsia="en-GB"/>
              </w:rPr>
              <w:t>Proposal title:</w:t>
            </w:r>
          </w:p>
        </w:tc>
        <w:tc>
          <w:tcPr>
            <w:tcW w:w="5399" w:type="dxa"/>
            <w:shd w:val="clear" w:color="auto" w:fill="auto"/>
          </w:tcPr>
          <w:p w14:paraId="393B2EB7" w14:textId="11E7CDB3" w:rsidR="008D206A" w:rsidRPr="00E7134F" w:rsidRDefault="00436D5F" w:rsidP="0065381C">
            <w:pPr>
              <w:spacing w:after="120"/>
              <w:ind w:right="-29"/>
              <w:rPr>
                <w:rFonts w:ascii="Arial" w:eastAsia="Times New Roman" w:hAnsi="Arial" w:cs="Arial"/>
                <w:bCs/>
                <w:color w:val="808080" w:themeColor="background1" w:themeShade="80"/>
                <w:lang w:val="en-GB" w:eastAsia="en-GB"/>
              </w:rPr>
            </w:pPr>
            <w:bookmarkStart w:id="0" w:name="OLE_LINK4"/>
            <w:r>
              <w:rPr>
                <w:rFonts w:ascii="Arial" w:hAnsi="Arial" w:cs="Arial"/>
              </w:rPr>
              <w:t>Readiness</w:t>
            </w:r>
            <w:r w:rsidR="008D206A" w:rsidRPr="009630D3">
              <w:rPr>
                <w:rFonts w:ascii="Arial" w:hAnsi="Arial" w:cs="Arial"/>
              </w:rPr>
              <w:t xml:space="preserve"> Support</w:t>
            </w:r>
            <w:bookmarkEnd w:id="0"/>
            <w:r w:rsidR="008D206A">
              <w:rPr>
                <w:rFonts w:ascii="Arial" w:hAnsi="Arial" w:cs="Arial"/>
              </w:rPr>
              <w:t xml:space="preserve"> </w:t>
            </w:r>
            <w:r w:rsidR="00041BCC">
              <w:rPr>
                <w:rFonts w:ascii="Arial" w:hAnsi="Arial" w:cs="Arial"/>
              </w:rPr>
              <w:t xml:space="preserve">for </w:t>
            </w:r>
            <w:r w:rsidR="005B15BD">
              <w:rPr>
                <w:rFonts w:ascii="Arial" w:hAnsi="Arial" w:cs="Arial"/>
              </w:rPr>
              <w:t>the I</w:t>
            </w:r>
            <w:r w:rsidR="00041BCC">
              <w:rPr>
                <w:rFonts w:ascii="Arial" w:hAnsi="Arial" w:cs="Arial"/>
              </w:rPr>
              <w:t xml:space="preserve">mplementation of the IRMF </w:t>
            </w:r>
            <w:r w:rsidR="00E16BD4">
              <w:rPr>
                <w:rFonts w:ascii="Arial" w:hAnsi="Arial" w:cs="Arial"/>
              </w:rPr>
              <w:t>for</w:t>
            </w:r>
            <w:r w:rsidR="008D206A">
              <w:rPr>
                <w:rFonts w:ascii="Arial" w:hAnsi="Arial" w:cs="Arial"/>
              </w:rPr>
              <w:t xml:space="preserve"> </w:t>
            </w:r>
            <w:r w:rsidR="00E16BD4" w:rsidRPr="00562E9F">
              <w:rPr>
                <w:rFonts w:ascii="Arial" w:hAnsi="Arial" w:cs="Arial"/>
              </w:rPr>
              <w:t>DAE</w:t>
            </w:r>
            <w:r w:rsidR="00A12A68" w:rsidRPr="00562E9F">
              <w:rPr>
                <w:rFonts w:ascii="Arial" w:hAnsi="Arial" w:cs="Arial"/>
              </w:rPr>
              <w:t xml:space="preserve"> (Fast-Track)</w:t>
            </w:r>
          </w:p>
        </w:tc>
      </w:tr>
      <w:tr w:rsidR="008D206A" w:rsidRPr="00E7134F" w14:paraId="5E08B843" w14:textId="77777777" w:rsidTr="0065381C">
        <w:trPr>
          <w:trHeight w:val="801"/>
        </w:trPr>
        <w:tc>
          <w:tcPr>
            <w:tcW w:w="4230" w:type="dxa"/>
            <w:shd w:val="clear" w:color="auto" w:fill="auto"/>
            <w:vAlign w:val="center"/>
          </w:tcPr>
          <w:p w14:paraId="28231CE8" w14:textId="77777777" w:rsidR="008D206A" w:rsidRPr="00E7134F" w:rsidRDefault="008D206A" w:rsidP="0065381C">
            <w:pPr>
              <w:spacing w:after="120"/>
              <w:ind w:left="347" w:right="-17"/>
              <w:rPr>
                <w:rFonts w:ascii="Arial" w:eastAsia="Times New Roman" w:hAnsi="Arial" w:cs="Arial"/>
                <w:b/>
                <w:bCs/>
                <w:color w:val="24634F"/>
                <w:lang w:val="en-GB" w:eastAsia="en-GB"/>
              </w:rPr>
            </w:pPr>
            <w:r w:rsidRPr="006429DA">
              <w:rPr>
                <w:rFonts w:ascii="Arial" w:eastAsia="Times New Roman" w:hAnsi="Arial" w:cs="Arial"/>
                <w:b/>
                <w:bCs/>
                <w:color w:val="00B050"/>
                <w:lang w:val="en-GB" w:eastAsia="en-GB"/>
              </w:rPr>
              <w:t>Implementing Institution:</w:t>
            </w:r>
          </w:p>
        </w:tc>
        <w:tc>
          <w:tcPr>
            <w:tcW w:w="5399" w:type="dxa"/>
            <w:shd w:val="clear" w:color="auto" w:fill="auto"/>
            <w:vAlign w:val="center"/>
          </w:tcPr>
          <w:sdt>
            <w:sdtPr>
              <w:rPr>
                <w:rFonts w:ascii="Arial" w:hAnsi="Arial" w:cs="Arial"/>
              </w:rPr>
              <w:id w:val="1991909382"/>
              <w:placeholder>
                <w:docPart w:val="9D83561F4D42473EB92346270040264D"/>
              </w:placeholder>
              <w:temporary/>
              <w:showingPlcHdr/>
              <w15:appearance w15:val="hidden"/>
            </w:sdtPr>
            <w:sdtContent>
              <w:p w14:paraId="6618BC9D" w14:textId="59D38892" w:rsidR="008D206A" w:rsidRPr="0029068E" w:rsidRDefault="008D206A" w:rsidP="0065381C">
                <w:pPr>
                  <w:spacing w:after="120"/>
                  <w:ind w:right="-29"/>
                  <w:rPr>
                    <w:rFonts w:ascii="Arial" w:hAnsi="Arial" w:cs="Arial"/>
                  </w:rPr>
                </w:pPr>
                <w:r w:rsidRPr="00835280">
                  <w:rPr>
                    <w:rFonts w:ascii="Arial" w:hAnsi="Arial" w:cs="Arial"/>
                    <w:color w:val="808080" w:themeColor="background1" w:themeShade="80"/>
                    <w:sz w:val="18"/>
                    <w:szCs w:val="18"/>
                  </w:rPr>
                  <w:t xml:space="preserve">Indicate the </w:t>
                </w:r>
                <w:r w:rsidR="00306EB8">
                  <w:rPr>
                    <w:rFonts w:ascii="Arial" w:hAnsi="Arial" w:cs="Arial"/>
                    <w:color w:val="808080" w:themeColor="background1" w:themeShade="80"/>
                    <w:sz w:val="18"/>
                    <w:szCs w:val="18"/>
                  </w:rPr>
                  <w:t>Direct Access</w:t>
                </w:r>
                <w:r w:rsidRPr="00835280">
                  <w:rPr>
                    <w:rFonts w:ascii="Arial" w:hAnsi="Arial" w:cs="Arial"/>
                    <w:color w:val="808080" w:themeColor="background1" w:themeShade="80"/>
                    <w:sz w:val="18"/>
                    <w:szCs w:val="18"/>
                  </w:rPr>
                  <w:t xml:space="preserve"> Entity</w:t>
                </w:r>
                <w:r w:rsidR="00BA57E8">
                  <w:rPr>
                    <w:rFonts w:ascii="Arial" w:hAnsi="Arial" w:cs="Arial"/>
                    <w:color w:val="808080" w:themeColor="background1" w:themeShade="80"/>
                    <w:sz w:val="18"/>
                    <w:szCs w:val="18"/>
                  </w:rPr>
                  <w:t xml:space="preserve"> or </w:t>
                </w:r>
                <w:r w:rsidRPr="00835280">
                  <w:rPr>
                    <w:rFonts w:ascii="Arial" w:hAnsi="Arial" w:cs="Arial"/>
                    <w:color w:val="808080" w:themeColor="background1" w:themeShade="80"/>
                    <w:sz w:val="18"/>
                    <w:szCs w:val="18"/>
                  </w:rPr>
                  <w:t xml:space="preserve">Delivery Partner </w:t>
                </w:r>
                <w:r w:rsidR="00485C4D" w:rsidRPr="00BA57E8">
                  <w:rPr>
                    <w:rFonts w:ascii="Arial" w:hAnsi="Arial" w:cs="Arial"/>
                    <w:color w:val="808080" w:themeColor="background1" w:themeShade="80"/>
                    <w:sz w:val="18"/>
                    <w:szCs w:val="18"/>
                  </w:rPr>
                  <w:t xml:space="preserve">that will implement the activities </w:t>
                </w:r>
                <w:r w:rsidR="00835280" w:rsidRPr="00BA57E8">
                  <w:rPr>
                    <w:rFonts w:ascii="Arial" w:hAnsi="Arial" w:cs="Arial"/>
                    <w:color w:val="808080" w:themeColor="background1" w:themeShade="80"/>
                    <w:sz w:val="18"/>
                    <w:szCs w:val="18"/>
                  </w:rPr>
                  <w:t>of</w:t>
                </w:r>
                <w:r w:rsidR="00485C4D" w:rsidRPr="00BA57E8">
                  <w:rPr>
                    <w:rFonts w:ascii="Arial" w:hAnsi="Arial" w:cs="Arial"/>
                    <w:color w:val="808080" w:themeColor="background1" w:themeShade="80"/>
                    <w:sz w:val="18"/>
                    <w:szCs w:val="18"/>
                  </w:rPr>
                  <w:t xml:space="preserve"> </w:t>
                </w:r>
                <w:r w:rsidRPr="00835280">
                  <w:rPr>
                    <w:rFonts w:ascii="Arial" w:hAnsi="Arial" w:cs="Arial"/>
                    <w:color w:val="808080" w:themeColor="background1" w:themeShade="80"/>
                    <w:sz w:val="18"/>
                    <w:szCs w:val="18"/>
                  </w:rPr>
                  <w:t>this proposal.</w:t>
                </w:r>
              </w:p>
            </w:sdtContent>
          </w:sdt>
        </w:tc>
      </w:tr>
      <w:tr w:rsidR="00436D5F" w:rsidRPr="00E7134F" w14:paraId="65573ACB" w14:textId="77777777" w:rsidTr="0065381C">
        <w:trPr>
          <w:trHeight w:val="801"/>
        </w:trPr>
        <w:tc>
          <w:tcPr>
            <w:tcW w:w="4230" w:type="dxa"/>
            <w:shd w:val="clear" w:color="auto" w:fill="auto"/>
            <w:vAlign w:val="center"/>
          </w:tcPr>
          <w:p w14:paraId="0F91CB65" w14:textId="77777777" w:rsidR="00436D5F" w:rsidRPr="00E7134F" w:rsidRDefault="00436D5F" w:rsidP="00436D5F">
            <w:pPr>
              <w:spacing w:after="120"/>
              <w:ind w:left="347" w:right="-17"/>
              <w:rPr>
                <w:rFonts w:ascii="Arial" w:eastAsia="Times New Roman" w:hAnsi="Arial" w:cs="Arial"/>
                <w:b/>
                <w:bCs/>
                <w:color w:val="24634F"/>
                <w:lang w:val="en-GB" w:eastAsia="en-GB"/>
              </w:rPr>
            </w:pPr>
            <w:r w:rsidRPr="006429DA">
              <w:rPr>
                <w:rFonts w:ascii="Arial" w:eastAsia="Times New Roman" w:hAnsi="Arial" w:cs="Arial"/>
                <w:b/>
                <w:bCs/>
                <w:color w:val="00B050"/>
                <w:lang w:val="en-GB" w:eastAsia="en-GB"/>
              </w:rPr>
              <w:t>Date of submission:</w:t>
            </w:r>
          </w:p>
        </w:tc>
        <w:tc>
          <w:tcPr>
            <w:tcW w:w="5399" w:type="dxa"/>
            <w:shd w:val="clear" w:color="auto" w:fill="auto"/>
            <w:vAlign w:val="center"/>
          </w:tcPr>
          <w:bookmarkStart w:id="1" w:name="OLE_LINK1" w:displacedByCustomXml="next"/>
          <w:sdt>
            <w:sdtPr>
              <w:rPr>
                <w:rFonts w:ascii="Arial" w:hAnsi="Arial" w:cs="Arial"/>
                <w:bCs/>
                <w:lang w:eastAsia="en-GB"/>
              </w:rPr>
              <w:id w:val="-915165005"/>
              <w:placeholder>
                <w:docPart w:val="B00F73EC38A64FE880DF886C3950C8C4"/>
              </w:placeholder>
              <w:date>
                <w:dateFormat w:val="d MMMM yyyy"/>
                <w:lid w:val="en-US"/>
                <w:storeMappedDataAs w:val="dateTime"/>
                <w:calendar w:val="gregorian"/>
              </w:date>
            </w:sdtPr>
            <w:sdtContent>
              <w:p w14:paraId="67348821" w14:textId="77777777" w:rsidR="00436D5F" w:rsidRPr="0029068E" w:rsidRDefault="00436D5F" w:rsidP="00436D5F">
                <w:pPr>
                  <w:spacing w:after="120"/>
                  <w:ind w:right="-29"/>
                  <w:rPr>
                    <w:rFonts w:ascii="Arial" w:eastAsia="Times New Roman" w:hAnsi="Arial" w:cs="Arial"/>
                    <w:bCs/>
                    <w:lang w:val="en-GB" w:eastAsia="en-GB"/>
                  </w:rPr>
                </w:pPr>
                <w:r w:rsidRPr="00221F83">
                  <w:rPr>
                    <w:rFonts w:ascii="Arial" w:eastAsia="Times New Roman" w:hAnsi="Arial" w:cs="Arial"/>
                    <w:bCs/>
                    <w:color w:val="808080" w:themeColor="background1" w:themeShade="80"/>
                    <w:lang w:val="en-GB" w:eastAsia="en-GB"/>
                  </w:rPr>
                  <w:t>Click or tap to enter a date.</w:t>
                </w:r>
                <w:r w:rsidRPr="0029068E">
                  <w:rPr>
                    <w:rFonts w:ascii="Arial" w:eastAsia="Times New Roman" w:hAnsi="Arial" w:cs="Arial"/>
                    <w:bCs/>
                    <w:lang w:val="en-GB" w:eastAsia="en-GB"/>
                  </w:rPr>
                  <w:t xml:space="preserve"> </w:t>
                </w:r>
              </w:p>
            </w:sdtContent>
          </w:sdt>
          <w:bookmarkEnd w:id="1" w:displacedByCustomXml="prev"/>
        </w:tc>
      </w:tr>
    </w:tbl>
    <w:p w14:paraId="1F4E2818" w14:textId="77777777" w:rsidR="008D206A" w:rsidRDefault="008D206A" w:rsidP="00835280">
      <w:pPr>
        <w:jc w:val="center"/>
      </w:pPr>
    </w:p>
    <w:p w14:paraId="1464EE92" w14:textId="77777777" w:rsidR="008D206A" w:rsidRDefault="008D206A" w:rsidP="008D206A">
      <w:pPr>
        <w:rPr>
          <w:rFonts w:ascii="Arial" w:hAnsi="Arial" w:cs="Arial"/>
          <w:b/>
          <w:bCs/>
          <w:color w:val="24634F"/>
          <w:sz w:val="18"/>
          <w:szCs w:val="18"/>
        </w:rPr>
      </w:pPr>
      <w:r>
        <w:br w:type="page"/>
      </w:r>
    </w:p>
    <w:p w14:paraId="7F21264F" w14:textId="77777777" w:rsidR="008D206A" w:rsidRPr="00EF0D04" w:rsidRDefault="008D206A" w:rsidP="008D206A">
      <w:pPr>
        <w:spacing w:before="120" w:after="120" w:line="240" w:lineRule="auto"/>
        <w:rPr>
          <w:rFonts w:ascii="Arial" w:hAnsi="Arial" w:cs="Arial"/>
          <w:b/>
          <w:bCs/>
          <w:color w:val="079F48"/>
          <w:sz w:val="18"/>
          <w:szCs w:val="18"/>
        </w:rPr>
      </w:pPr>
      <w:r w:rsidRPr="00EF0D04">
        <w:rPr>
          <w:rFonts w:ascii="Arial" w:hAnsi="Arial" w:cs="Arial"/>
          <w:b/>
          <w:bCs/>
          <w:color w:val="079F48"/>
          <w:sz w:val="18"/>
          <w:szCs w:val="18"/>
        </w:rPr>
        <w:lastRenderedPageBreak/>
        <w:t>How to complete this document?</w:t>
      </w:r>
    </w:p>
    <w:p w14:paraId="35C7ABA5" w14:textId="36B0D773"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This document should be completed by</w:t>
      </w:r>
      <w:r w:rsidR="00A06268">
        <w:rPr>
          <w:rFonts w:ascii="Arial" w:hAnsi="Arial" w:cs="Arial"/>
          <w:color w:val="000000"/>
          <w:sz w:val="18"/>
          <w:szCs w:val="18"/>
        </w:rPr>
        <w:t xml:space="preserve"> Direct Access Entities (DAE)</w:t>
      </w:r>
      <w:r w:rsidRPr="00807AA9">
        <w:rPr>
          <w:rFonts w:ascii="Arial" w:hAnsi="Arial" w:cs="Arial"/>
          <w:color w:val="000000"/>
          <w:sz w:val="18"/>
          <w:szCs w:val="18"/>
        </w:rPr>
        <w:t>. Once completed, this document should be submitted by the DA</w:t>
      </w:r>
      <w:r w:rsidR="00E17951">
        <w:rPr>
          <w:rFonts w:ascii="Arial" w:hAnsi="Arial" w:cs="Arial"/>
          <w:color w:val="000000"/>
          <w:sz w:val="18"/>
          <w:szCs w:val="18"/>
        </w:rPr>
        <w:t>E</w:t>
      </w:r>
      <w:r w:rsidRPr="00807AA9">
        <w:rPr>
          <w:rFonts w:ascii="Arial" w:hAnsi="Arial" w:cs="Arial"/>
          <w:color w:val="000000"/>
          <w:sz w:val="18"/>
          <w:szCs w:val="18"/>
        </w:rPr>
        <w:t xml:space="preserve"> </w:t>
      </w:r>
      <w:r>
        <w:rPr>
          <w:rFonts w:ascii="Arial" w:hAnsi="Arial" w:cs="Arial"/>
          <w:color w:val="000000"/>
          <w:sz w:val="18"/>
          <w:szCs w:val="18"/>
        </w:rPr>
        <w:t>f</w:t>
      </w:r>
      <w:r w:rsidRPr="00807AA9">
        <w:rPr>
          <w:rFonts w:ascii="Arial" w:hAnsi="Arial" w:cs="Arial"/>
          <w:color w:val="000000"/>
          <w:sz w:val="18"/>
          <w:szCs w:val="18"/>
        </w:rPr>
        <w:t xml:space="preserve">ocal </w:t>
      </w:r>
      <w:r>
        <w:rPr>
          <w:rFonts w:ascii="Arial" w:hAnsi="Arial" w:cs="Arial"/>
          <w:color w:val="000000"/>
          <w:sz w:val="18"/>
          <w:szCs w:val="18"/>
        </w:rPr>
        <w:t>p</w:t>
      </w:r>
      <w:r w:rsidRPr="00807AA9">
        <w:rPr>
          <w:rFonts w:ascii="Arial" w:hAnsi="Arial" w:cs="Arial"/>
          <w:color w:val="000000"/>
          <w:sz w:val="18"/>
          <w:szCs w:val="18"/>
        </w:rPr>
        <w:t xml:space="preserve">oint via </w:t>
      </w:r>
      <w:r w:rsidR="00E17951">
        <w:rPr>
          <w:rFonts w:ascii="Arial" w:hAnsi="Arial" w:cs="Arial"/>
          <w:color w:val="000000"/>
          <w:sz w:val="18"/>
          <w:szCs w:val="18"/>
        </w:rPr>
        <w:t>e-</w:t>
      </w:r>
      <w:r w:rsidR="00E17951">
        <w:rPr>
          <w:rFonts w:ascii="Arial" w:hAnsi="Arial" w:cs="Arial"/>
          <w:color w:val="000000"/>
          <w:sz w:val="18"/>
          <w:szCs w:val="18"/>
          <w:lang w:val="en-US"/>
        </w:rPr>
        <w:t>mail</w:t>
      </w:r>
      <w:r w:rsidR="007134C8">
        <w:rPr>
          <w:rFonts w:ascii="Arial" w:hAnsi="Arial" w:cs="Arial"/>
          <w:color w:val="000000"/>
          <w:sz w:val="18"/>
          <w:szCs w:val="18"/>
          <w:lang w:val="en-US"/>
        </w:rPr>
        <w:t xml:space="preserve"> </w:t>
      </w:r>
      <w:r w:rsidR="007134C8" w:rsidRPr="007134C8">
        <w:rPr>
          <w:rFonts w:ascii="Arial" w:hAnsi="Arial" w:cs="Arial"/>
          <w:color w:val="000000"/>
          <w:sz w:val="18"/>
          <w:szCs w:val="18"/>
          <w:lang w:val="en-US"/>
        </w:rPr>
        <w:t xml:space="preserve">to the respective GCF regional manager copying the GCF team </w:t>
      </w:r>
      <w:r w:rsidR="004111BC">
        <w:rPr>
          <w:rFonts w:ascii="Arial" w:hAnsi="Arial" w:cs="Arial"/>
          <w:color w:val="000000"/>
          <w:sz w:val="18"/>
          <w:szCs w:val="18"/>
          <w:lang w:val="en-US"/>
        </w:rPr>
        <w:t>in</w:t>
      </w:r>
      <w:r w:rsidR="007134C8" w:rsidRPr="007134C8">
        <w:rPr>
          <w:rFonts w:ascii="Arial" w:hAnsi="Arial" w:cs="Arial"/>
          <w:color w:val="000000"/>
          <w:sz w:val="18"/>
          <w:szCs w:val="18"/>
          <w:lang w:val="en-US"/>
        </w:rPr>
        <w:t xml:space="preserve"> the </w:t>
      </w:r>
      <w:hyperlink r:id="rId11" w:history="1">
        <w:r w:rsidR="007134C8" w:rsidRPr="003E497E">
          <w:rPr>
            <w:rStyle w:val="Hyperlink"/>
            <w:rFonts w:ascii="Arial" w:hAnsi="Arial" w:cs="Arial"/>
            <w:color w:val="079F48"/>
            <w:sz w:val="18"/>
            <w:szCs w:val="18"/>
          </w:rPr>
          <w:t>GCF Entity Portal</w:t>
        </w:r>
      </w:hyperlink>
      <w:r w:rsidR="00E17951">
        <w:rPr>
          <w:rFonts w:ascii="Arial" w:hAnsi="Arial" w:cs="Arial"/>
          <w:color w:val="000000"/>
          <w:sz w:val="18"/>
          <w:szCs w:val="18"/>
          <w:lang w:val="en-US"/>
        </w:rPr>
        <w:t xml:space="preserve">. </w:t>
      </w:r>
    </w:p>
    <w:p w14:paraId="4810B806" w14:textId="77777777"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Please be concise. If you need to include any additional information, please attach it to the proposal.</w:t>
      </w:r>
    </w:p>
    <w:p w14:paraId="4470AB46" w14:textId="77777777" w:rsidR="008D206A" w:rsidRPr="00807AA9" w:rsidRDefault="008D206A" w:rsidP="008D206A">
      <w:pPr>
        <w:spacing w:before="120" w:after="120" w:line="240" w:lineRule="auto"/>
        <w:rPr>
          <w:rFonts w:ascii="Arial" w:hAnsi="Arial" w:cs="Arial"/>
          <w:color w:val="000000"/>
          <w:sz w:val="18"/>
          <w:szCs w:val="18"/>
        </w:rPr>
      </w:pPr>
      <w:r w:rsidRPr="00807AA9">
        <w:rPr>
          <w:rFonts w:ascii="Arial" w:hAnsi="Arial" w:cs="Arial"/>
          <w:color w:val="000000"/>
          <w:sz w:val="18"/>
          <w:szCs w:val="18"/>
        </w:rPr>
        <w:t xml:space="preserve">If the Delivery Partner implementing the </w:t>
      </w:r>
      <w:r>
        <w:rPr>
          <w:rFonts w:ascii="Arial" w:hAnsi="Arial" w:cs="Arial"/>
          <w:color w:val="000000"/>
          <w:sz w:val="18"/>
          <w:szCs w:val="18"/>
        </w:rPr>
        <w:t>R</w:t>
      </w:r>
      <w:r w:rsidRPr="00807AA9">
        <w:rPr>
          <w:rFonts w:ascii="Arial" w:hAnsi="Arial" w:cs="Arial"/>
          <w:color w:val="000000"/>
          <w:sz w:val="18"/>
          <w:szCs w:val="18"/>
        </w:rPr>
        <w:t xml:space="preserve">eadiness support is not a GCF Accredited Entity for project Funding Proposals, please complete the </w:t>
      </w:r>
      <w:r w:rsidRPr="00723BAF">
        <w:rPr>
          <w:rFonts w:ascii="Arial" w:hAnsi="Arial" w:cs="Arial"/>
          <w:sz w:val="18"/>
          <w:szCs w:val="18"/>
        </w:rPr>
        <w:t>Financial Management Capacity Assessment (FMCA)</w:t>
      </w:r>
      <w:r w:rsidRPr="00807AA9">
        <w:rPr>
          <w:rFonts w:ascii="Arial" w:hAnsi="Arial" w:cs="Arial"/>
          <w:color w:val="000000"/>
          <w:sz w:val="18"/>
          <w:szCs w:val="18"/>
        </w:rPr>
        <w:t xml:space="preserve"> questionnaire and submit it prior to or with this Readiness proposal.</w:t>
      </w:r>
      <w:r>
        <w:rPr>
          <w:rFonts w:ascii="Arial" w:hAnsi="Arial" w:cs="Arial"/>
          <w:color w:val="000000"/>
          <w:sz w:val="18"/>
          <w:szCs w:val="18"/>
        </w:rPr>
        <w:t xml:space="preserve"> The FMCA is available for download at the</w:t>
      </w:r>
      <w:r w:rsidRPr="00FD5989">
        <w:rPr>
          <w:rFonts w:ascii="Arial" w:hAnsi="Arial" w:cs="Arial"/>
          <w:color w:val="376B54"/>
          <w:sz w:val="18"/>
          <w:szCs w:val="18"/>
        </w:rPr>
        <w:t xml:space="preserve"> </w:t>
      </w:r>
      <w:hyperlink r:id="rId12" w:history="1">
        <w:r w:rsidRPr="007603A4">
          <w:rPr>
            <w:rStyle w:val="Hyperlink"/>
            <w:rFonts w:ascii="Arial" w:hAnsi="Arial" w:cs="Arial"/>
            <w:color w:val="079F48"/>
            <w:sz w:val="18"/>
            <w:szCs w:val="18"/>
          </w:rPr>
          <w:t>Library</w:t>
        </w:r>
      </w:hyperlink>
      <w:r>
        <w:rPr>
          <w:rFonts w:ascii="Arial" w:hAnsi="Arial" w:cs="Arial"/>
          <w:color w:val="000000"/>
          <w:sz w:val="18"/>
          <w:szCs w:val="18"/>
        </w:rPr>
        <w:t xml:space="preserve"> page of the GCF website.</w:t>
      </w:r>
    </w:p>
    <w:p w14:paraId="31678841" w14:textId="77777777" w:rsidR="008D206A" w:rsidRPr="00C41F9D" w:rsidRDefault="008D206A" w:rsidP="008D206A">
      <w:pPr>
        <w:spacing w:before="120" w:after="120" w:line="240" w:lineRule="auto"/>
        <w:rPr>
          <w:rFonts w:ascii="Arial" w:hAnsi="Arial" w:cs="Arial"/>
          <w:sz w:val="18"/>
          <w:szCs w:val="18"/>
        </w:rPr>
      </w:pPr>
    </w:p>
    <w:p w14:paraId="6BE2E7B3" w14:textId="77777777" w:rsidR="008D206A" w:rsidRPr="00EF0D04" w:rsidRDefault="008D206A" w:rsidP="008D206A">
      <w:pPr>
        <w:spacing w:before="120" w:after="120" w:line="240" w:lineRule="auto"/>
        <w:rPr>
          <w:rFonts w:ascii="Arial" w:hAnsi="Arial" w:cs="Arial"/>
          <w:b/>
          <w:bCs/>
          <w:color w:val="079F48"/>
          <w:sz w:val="18"/>
          <w:szCs w:val="18"/>
        </w:rPr>
      </w:pPr>
      <w:r w:rsidRPr="00EF0D04">
        <w:rPr>
          <w:rFonts w:ascii="Arial" w:hAnsi="Arial" w:cs="Arial"/>
          <w:b/>
          <w:bCs/>
          <w:color w:val="079F48"/>
          <w:sz w:val="18"/>
          <w:szCs w:val="18"/>
        </w:rPr>
        <w:t>Where to get support?</w:t>
      </w:r>
    </w:p>
    <w:p w14:paraId="7ADF9FCE" w14:textId="480DEEE4" w:rsidR="008D206A" w:rsidRPr="002B0C7B" w:rsidRDefault="008D206A" w:rsidP="008D206A">
      <w:pPr>
        <w:spacing w:before="120" w:after="120" w:line="240" w:lineRule="auto"/>
        <w:rPr>
          <w:rFonts w:ascii="Arial" w:hAnsi="Arial" w:cs="Arial"/>
          <w:color w:val="000000"/>
          <w:sz w:val="18"/>
          <w:szCs w:val="18"/>
        </w:rPr>
      </w:pPr>
      <w:r w:rsidRPr="002B0C7B">
        <w:rPr>
          <w:rFonts w:ascii="Arial" w:hAnsi="Arial" w:cs="Arial"/>
          <w:color w:val="000000"/>
          <w:sz w:val="18"/>
          <w:szCs w:val="18"/>
        </w:rPr>
        <w:t xml:space="preserve">If you are not sure how to complete this document, or require support, please send an e-mail </w:t>
      </w:r>
      <w:r w:rsidR="000F303D">
        <w:rPr>
          <w:rFonts w:ascii="Arial" w:hAnsi="Arial" w:cs="Arial"/>
          <w:color w:val="000000"/>
          <w:sz w:val="18"/>
          <w:szCs w:val="18"/>
        </w:rPr>
        <w:t xml:space="preserve">to </w:t>
      </w:r>
      <w:r w:rsidR="00377B25">
        <w:rPr>
          <w:rFonts w:ascii="Arial" w:hAnsi="Arial" w:cs="Arial"/>
          <w:color w:val="000000"/>
          <w:sz w:val="18"/>
          <w:szCs w:val="18"/>
          <w:lang w:val="en-US"/>
        </w:rPr>
        <w:t>your</w:t>
      </w:r>
      <w:r w:rsidR="000F303D" w:rsidRPr="007134C8">
        <w:rPr>
          <w:rFonts w:ascii="Arial" w:hAnsi="Arial" w:cs="Arial"/>
          <w:color w:val="000000"/>
          <w:sz w:val="18"/>
          <w:szCs w:val="18"/>
          <w:lang w:val="en-US"/>
        </w:rPr>
        <w:t xml:space="preserve"> GCF regional manager</w:t>
      </w:r>
      <w:r w:rsidR="000F303D">
        <w:rPr>
          <w:rFonts w:ascii="Arial" w:hAnsi="Arial" w:cs="Arial"/>
          <w:color w:val="000000"/>
          <w:sz w:val="18"/>
          <w:szCs w:val="18"/>
          <w:lang w:val="en-US"/>
        </w:rPr>
        <w:t xml:space="preserve">. </w:t>
      </w:r>
      <w:r w:rsidR="00ED5E3B" w:rsidRPr="0B06A7E3">
        <w:rPr>
          <w:rFonts w:ascii="Arial" w:hAnsi="Arial" w:cs="Arial"/>
          <w:color w:val="000000" w:themeColor="text1"/>
          <w:sz w:val="18"/>
          <w:szCs w:val="18"/>
        </w:rPr>
        <w:t>Please refer to the</w:t>
      </w:r>
      <w:r w:rsidR="00ED5E3B" w:rsidRPr="007134C8">
        <w:rPr>
          <w:rFonts w:ascii="Arial" w:hAnsi="Arial" w:cs="Arial"/>
          <w:color w:val="000000"/>
          <w:sz w:val="18"/>
          <w:szCs w:val="18"/>
          <w:lang w:val="en-US"/>
        </w:rPr>
        <w:t xml:space="preserve"> </w:t>
      </w:r>
      <w:hyperlink r:id="rId13" w:history="1">
        <w:r w:rsidR="00ED5E3B" w:rsidRPr="009C7C94">
          <w:rPr>
            <w:rStyle w:val="Hyperlink"/>
            <w:rFonts w:ascii="Arial" w:hAnsi="Arial" w:cs="Arial"/>
            <w:color w:val="079F48"/>
            <w:sz w:val="18"/>
            <w:szCs w:val="18"/>
          </w:rPr>
          <w:t>GCF Entity Portal</w:t>
        </w:r>
      </w:hyperlink>
      <w:r w:rsidR="00ED5E3B" w:rsidRPr="0B06A7E3">
        <w:rPr>
          <w:rFonts w:ascii="Arial" w:hAnsi="Arial" w:cs="Arial"/>
          <w:color w:val="000000" w:themeColor="text1"/>
          <w:sz w:val="18"/>
          <w:szCs w:val="18"/>
        </w:rPr>
        <w:t xml:space="preserve"> to identify the relevant GCF Regional Manager. </w:t>
      </w:r>
      <w:r w:rsidR="0001777F">
        <w:rPr>
          <w:rFonts w:ascii="Arial" w:hAnsi="Arial" w:cs="Arial"/>
          <w:color w:val="000000"/>
          <w:sz w:val="18"/>
          <w:szCs w:val="18"/>
        </w:rPr>
        <w:t xml:space="preserve"> </w:t>
      </w:r>
      <w:r w:rsidRPr="002B0C7B">
        <w:rPr>
          <w:rFonts w:ascii="Arial" w:hAnsi="Arial" w:cs="Arial"/>
          <w:color w:val="000000"/>
          <w:sz w:val="18"/>
          <w:szCs w:val="18"/>
        </w:rPr>
        <w:t xml:space="preserve"> </w:t>
      </w:r>
    </w:p>
    <w:p w14:paraId="7002A3AF" w14:textId="11FA995F" w:rsidR="008D206A" w:rsidRPr="002B0C7B" w:rsidRDefault="008D206A" w:rsidP="008D206A">
      <w:pPr>
        <w:spacing w:before="120" w:after="120" w:line="240" w:lineRule="auto"/>
        <w:rPr>
          <w:rFonts w:ascii="Arial" w:hAnsi="Arial" w:cs="Arial"/>
          <w:color w:val="000000"/>
          <w:sz w:val="18"/>
          <w:szCs w:val="18"/>
        </w:rPr>
      </w:pPr>
      <w:r w:rsidRPr="0B06A7E3">
        <w:rPr>
          <w:rFonts w:ascii="Arial" w:hAnsi="Arial" w:cs="Arial"/>
          <w:color w:val="000000" w:themeColor="text1"/>
          <w:sz w:val="18"/>
          <w:szCs w:val="18"/>
        </w:rPr>
        <w:t>You can also complete as much of this document as you can and then send it to</w:t>
      </w:r>
      <w:r w:rsidR="002644B1">
        <w:rPr>
          <w:rFonts w:ascii="Arial" w:hAnsi="Arial" w:cs="Arial"/>
          <w:color w:val="000000" w:themeColor="text1"/>
          <w:sz w:val="18"/>
          <w:szCs w:val="18"/>
        </w:rPr>
        <w:t xml:space="preserve"> the </w:t>
      </w:r>
      <w:r w:rsidR="00537FD0">
        <w:rPr>
          <w:rFonts w:ascii="Arial" w:hAnsi="Arial" w:cs="Arial"/>
          <w:color w:val="000000" w:themeColor="text1"/>
          <w:sz w:val="18"/>
          <w:szCs w:val="18"/>
        </w:rPr>
        <w:t>GCF regional manager</w:t>
      </w:r>
      <w:r w:rsidR="00141DC9">
        <w:rPr>
          <w:rFonts w:ascii="Arial" w:hAnsi="Arial" w:cs="Arial"/>
          <w:color w:val="000000" w:themeColor="text1"/>
          <w:sz w:val="18"/>
          <w:szCs w:val="18"/>
        </w:rPr>
        <w:t xml:space="preserve"> and GCF team</w:t>
      </w:r>
      <w:r w:rsidR="00DE0258">
        <w:rPr>
          <w:rFonts w:ascii="Arial" w:hAnsi="Arial" w:cs="Arial"/>
          <w:color w:val="000000" w:themeColor="text1"/>
          <w:sz w:val="18"/>
          <w:szCs w:val="18"/>
        </w:rPr>
        <w:t xml:space="preserve"> as referred to the Entity Portal</w:t>
      </w:r>
      <w:r w:rsidR="00537FD0">
        <w:rPr>
          <w:rFonts w:ascii="Arial" w:hAnsi="Arial" w:cs="Arial"/>
          <w:color w:val="000000" w:themeColor="text1"/>
          <w:sz w:val="18"/>
          <w:szCs w:val="18"/>
        </w:rPr>
        <w:t xml:space="preserve">. </w:t>
      </w:r>
    </w:p>
    <w:p w14:paraId="304E6889" w14:textId="77777777" w:rsidR="008D206A" w:rsidRPr="002B0C7B" w:rsidRDefault="008D206A" w:rsidP="008D206A">
      <w:pPr>
        <w:spacing w:before="120" w:after="120" w:line="240" w:lineRule="auto"/>
        <w:rPr>
          <w:rFonts w:ascii="Arial" w:hAnsi="Arial" w:cs="Arial"/>
          <w:color w:val="000000"/>
          <w:sz w:val="18"/>
          <w:szCs w:val="18"/>
        </w:rPr>
      </w:pPr>
      <w:r w:rsidRPr="002B0C7B">
        <w:rPr>
          <w:rFonts w:ascii="Arial" w:hAnsi="Arial" w:cs="Arial"/>
          <w:color w:val="000000"/>
          <w:sz w:val="18"/>
          <w:szCs w:val="18"/>
        </w:rPr>
        <w:t xml:space="preserve">We will get back to you within </w:t>
      </w:r>
      <w:r>
        <w:rPr>
          <w:rFonts w:ascii="Arial" w:hAnsi="Arial" w:cs="Arial"/>
          <w:color w:val="000000"/>
          <w:sz w:val="18"/>
          <w:szCs w:val="18"/>
        </w:rPr>
        <w:t>five (5)</w:t>
      </w:r>
      <w:r w:rsidRPr="002B0C7B">
        <w:rPr>
          <w:rFonts w:ascii="Arial" w:hAnsi="Arial" w:cs="Arial"/>
          <w:color w:val="000000"/>
          <w:sz w:val="18"/>
          <w:szCs w:val="18"/>
        </w:rPr>
        <w:t xml:space="preserve"> working days to acknowledge receipt of your submission and discuss the way forward. </w:t>
      </w:r>
    </w:p>
    <w:p w14:paraId="4B0D2244" w14:textId="77777777" w:rsidR="008D206A" w:rsidRPr="00C41F9D" w:rsidRDefault="008D206A" w:rsidP="008D206A">
      <w:pPr>
        <w:spacing w:before="120" w:after="120" w:line="240" w:lineRule="auto"/>
        <w:rPr>
          <w:rFonts w:ascii="Arial" w:hAnsi="Arial" w:cs="Arial"/>
          <w:color w:val="000000"/>
          <w:sz w:val="18"/>
          <w:szCs w:val="18"/>
        </w:rPr>
      </w:pPr>
    </w:p>
    <w:p w14:paraId="51E86404" w14:textId="77777777" w:rsidR="008D206A" w:rsidRPr="00C41F9D" w:rsidRDefault="008D206A" w:rsidP="008D206A">
      <w:pPr>
        <w:rPr>
          <w:rFonts w:ascii="Arial" w:hAnsi="Arial" w:cs="Arial"/>
          <w:sz w:val="18"/>
          <w:szCs w:val="18"/>
        </w:rPr>
      </w:pPr>
      <w:r w:rsidRPr="00C41F9D">
        <w:rPr>
          <w:rFonts w:ascii="Arial" w:hAnsi="Arial" w:cs="Arial"/>
          <w:noProof/>
          <w:sz w:val="18"/>
          <w:szCs w:val="18"/>
        </w:rPr>
        <mc:AlternateContent>
          <mc:Choice Requires="wps">
            <w:drawing>
              <wp:inline distT="0" distB="0" distL="0" distR="0" wp14:anchorId="67CE8E8C" wp14:editId="7A3F8692">
                <wp:extent cx="5731510" cy="1077686"/>
                <wp:effectExtent l="0" t="0" r="2540" b="8255"/>
                <wp:docPr id="12" name="Text Box 12"/>
                <wp:cNvGraphicFramePr/>
                <a:graphic xmlns:a="http://schemas.openxmlformats.org/drawingml/2006/main">
                  <a:graphicData uri="http://schemas.microsoft.com/office/word/2010/wordprocessingShape">
                    <wps:wsp>
                      <wps:cNvSpPr txBox="1"/>
                      <wps:spPr>
                        <a:xfrm>
                          <a:off x="0" y="0"/>
                          <a:ext cx="5731510" cy="1077686"/>
                        </a:xfrm>
                        <a:prstGeom prst="rect">
                          <a:avLst/>
                        </a:prstGeom>
                        <a:solidFill>
                          <a:schemeClr val="bg1">
                            <a:lumMod val="95000"/>
                          </a:schemeClr>
                        </a:solidFill>
                        <a:ln w="6350">
                          <a:noFill/>
                        </a:ln>
                      </wps:spPr>
                      <wps:txbx>
                        <w:txbxContent>
                          <w:p w14:paraId="16310C67" w14:textId="77777777" w:rsidR="00881AB9" w:rsidRPr="007603A4" w:rsidRDefault="00881AB9" w:rsidP="008D206A">
                            <w:pPr>
                              <w:ind w:left="90" w:right="114"/>
                              <w:rPr>
                                <w:rFonts w:ascii="Arial" w:hAnsi="Arial" w:cs="Arial"/>
                                <w:b/>
                                <w:color w:val="079F48"/>
                                <w:sz w:val="18"/>
                                <w:szCs w:val="18"/>
                              </w:rPr>
                            </w:pPr>
                            <w:r w:rsidRPr="007603A4">
                              <w:rPr>
                                <w:rFonts w:ascii="Arial" w:hAnsi="Arial" w:cs="Arial"/>
                                <w:b/>
                                <w:color w:val="079F48"/>
                                <w:sz w:val="18"/>
                                <w:szCs w:val="18"/>
                              </w:rPr>
                              <w:t>Note: Environmental and Social Safeguards and Gender</w:t>
                            </w:r>
                          </w:p>
                          <w:p w14:paraId="72B58CFA" w14:textId="77777777" w:rsidR="00881AB9" w:rsidRPr="00C41F9D" w:rsidRDefault="00881AB9" w:rsidP="008D206A">
                            <w:pPr>
                              <w:ind w:left="86" w:right="115"/>
                              <w:rPr>
                                <w:rFonts w:ascii="Arial" w:hAnsi="Arial" w:cs="Arial"/>
                                <w:sz w:val="18"/>
                                <w:szCs w:val="18"/>
                              </w:rPr>
                            </w:pPr>
                            <w:r w:rsidRPr="00925A40">
                              <w:rPr>
                                <w:rFonts w:ascii="Arial" w:hAnsi="Arial" w:cs="Arial"/>
                                <w:sz w:val="18"/>
                                <w:szCs w:val="18"/>
                              </w:rPr>
                              <w:t xml:space="preserve">Throughout this document, when answering questions and providing details, please make sure to pay special attention to environmental, social and gender issues, particularly to the situation of vulnerable populations, including women and men. Please be specific about proposed actions to address these issues. Consult Annex IV of the </w:t>
                            </w:r>
                            <w:r>
                              <w:rPr>
                                <w:rFonts w:ascii="Arial" w:hAnsi="Arial" w:cs="Arial"/>
                                <w:sz w:val="18"/>
                                <w:szCs w:val="18"/>
                              </w:rPr>
                              <w:t>R</w:t>
                            </w:r>
                            <w:r w:rsidRPr="00925A40">
                              <w:rPr>
                                <w:rFonts w:ascii="Arial" w:hAnsi="Arial" w:cs="Arial"/>
                                <w:sz w:val="18"/>
                                <w:szCs w:val="18"/>
                              </w:rPr>
                              <w:t xml:space="preserve">eadiness </w:t>
                            </w:r>
                            <w:r>
                              <w:rPr>
                                <w:rFonts w:ascii="Arial" w:hAnsi="Arial" w:cs="Arial"/>
                                <w:sz w:val="18"/>
                                <w:szCs w:val="18"/>
                              </w:rPr>
                              <w:t>G</w:t>
                            </w:r>
                            <w:r w:rsidRPr="00925A40">
                              <w:rPr>
                                <w:rFonts w:ascii="Arial" w:hAnsi="Arial" w:cs="Arial"/>
                                <w:sz w:val="18"/>
                                <w:szCs w:val="18"/>
                              </w:rPr>
                              <w:t>uidebook for more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67CE8E8C" id="_x0000_t202" coordsize="21600,21600" o:spt="202" path="m,l,21600r21600,l21600,xe">
                <v:stroke joinstyle="miter"/>
                <v:path gradientshapeok="t" o:connecttype="rect"/>
              </v:shapetype>
              <v:shape id="Text Box 12" o:spid="_x0000_s1026" type="#_x0000_t202" style="width:451.3pt;height:84.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" fillcolor="#f2f2f2 [3052]" stroked="f" strokeweight=".5pt">
                <v:textbox>
                  <w:txbxContent>
                    <w:p w14:paraId="16310C67" w14:textId="77777777" w:rsidR="00881AB9" w:rsidRPr="007603A4" w:rsidRDefault="00881AB9" w:rsidP="008D206A">
                      <w:pPr>
                        <w:ind w:left="90" w:right="114"/>
                        <w:rPr>
                          <w:rFonts w:ascii="Arial" w:hAnsi="Arial" w:cs="Arial"/>
                          <w:b/>
                          <w:color w:val="079F48"/>
                          <w:sz w:val="18"/>
                          <w:szCs w:val="18"/>
                        </w:rPr>
                      </w:pPr>
                      <w:r w:rsidRPr="007603A4">
                        <w:rPr>
                          <w:rFonts w:ascii="Arial" w:hAnsi="Arial" w:cs="Arial"/>
                          <w:b/>
                          <w:color w:val="079F48"/>
                          <w:sz w:val="18"/>
                          <w:szCs w:val="18"/>
                        </w:rPr>
                        <w:t>Note: Environmental and Social Safeguards and Gender</w:t>
                      </w:r>
                    </w:p>
                    <w:p w14:paraId="72B58CFA" w14:textId="77777777" w:rsidR="00881AB9" w:rsidRPr="00C41F9D" w:rsidRDefault="00881AB9" w:rsidP="008D206A">
                      <w:pPr>
                        <w:ind w:left="86" w:right="115"/>
                        <w:rPr>
                          <w:rFonts w:ascii="Arial" w:hAnsi="Arial" w:cs="Arial"/>
                          <w:sz w:val="18"/>
                          <w:szCs w:val="18"/>
                        </w:rPr>
                      </w:pPr>
                      <w:r w:rsidRPr="00925A40">
                        <w:rPr>
                          <w:rFonts w:ascii="Arial" w:hAnsi="Arial" w:cs="Arial"/>
                          <w:sz w:val="18"/>
                          <w:szCs w:val="18"/>
                        </w:rPr>
                        <w:t xml:space="preserve">Throughout this document, when answering questions and providing details, please make sure to pay special attention to environmental, social and gender issues, particularly to the situation of vulnerable populations, including women and men. Please be specific about proposed actions to address these issues. Consult Annex IV of the </w:t>
                      </w:r>
                      <w:r>
                        <w:rPr>
                          <w:rFonts w:ascii="Arial" w:hAnsi="Arial" w:cs="Arial"/>
                          <w:sz w:val="18"/>
                          <w:szCs w:val="18"/>
                        </w:rPr>
                        <w:t>R</w:t>
                      </w:r>
                      <w:r w:rsidRPr="00925A40">
                        <w:rPr>
                          <w:rFonts w:ascii="Arial" w:hAnsi="Arial" w:cs="Arial"/>
                          <w:sz w:val="18"/>
                          <w:szCs w:val="18"/>
                        </w:rPr>
                        <w:t xml:space="preserve">eadiness </w:t>
                      </w:r>
                      <w:r>
                        <w:rPr>
                          <w:rFonts w:ascii="Arial" w:hAnsi="Arial" w:cs="Arial"/>
                          <w:sz w:val="18"/>
                          <w:szCs w:val="18"/>
                        </w:rPr>
                        <w:t>G</w:t>
                      </w:r>
                      <w:r w:rsidRPr="00925A40">
                        <w:rPr>
                          <w:rFonts w:ascii="Arial" w:hAnsi="Arial" w:cs="Arial"/>
                          <w:sz w:val="18"/>
                          <w:szCs w:val="18"/>
                        </w:rPr>
                        <w:t>uidebook for more information.</w:t>
                      </w:r>
                    </w:p>
                  </w:txbxContent>
                </v:textbox>
                <w10:anchorlock/>
              </v:shape>
            </w:pict>
          </mc:Fallback>
        </mc:AlternateContent>
      </w:r>
    </w:p>
    <w:p w14:paraId="5B51DB12" w14:textId="77777777" w:rsidR="008D206A" w:rsidRPr="00C41F9D" w:rsidRDefault="008D206A" w:rsidP="008D206A">
      <w:pPr>
        <w:pStyle w:val="H0"/>
        <w:ind w:right="4"/>
        <w:jc w:val="center"/>
        <w:rPr>
          <w:rFonts w:ascii="Arial" w:hAnsi="Arial" w:cs="Arial"/>
          <w:sz w:val="18"/>
          <w:szCs w:val="18"/>
          <w:lang w:val="en-US"/>
        </w:rPr>
      </w:pPr>
    </w:p>
    <w:p w14:paraId="6E4E37C6" w14:textId="77777777" w:rsidR="008D206A" w:rsidRDefault="008D206A" w:rsidP="008D206A">
      <w:pPr>
        <w:pStyle w:val="H0"/>
        <w:ind w:right="4"/>
        <w:jc w:val="center"/>
        <w:rPr>
          <w:rFonts w:ascii="Arial" w:hAnsi="Arial" w:cs="Arial"/>
          <w:sz w:val="24"/>
          <w:szCs w:val="24"/>
          <w:lang w:val="en-US"/>
        </w:rPr>
      </w:pPr>
    </w:p>
    <w:p w14:paraId="49BE98E5" w14:textId="77777777" w:rsidR="008D206A" w:rsidRDefault="008D206A" w:rsidP="008D206A">
      <w:pPr>
        <w:pStyle w:val="H0"/>
        <w:ind w:right="4"/>
        <w:jc w:val="center"/>
        <w:rPr>
          <w:rFonts w:ascii="Arial" w:hAnsi="Arial" w:cs="Arial"/>
          <w:sz w:val="24"/>
          <w:szCs w:val="24"/>
          <w:lang w:val="en-US"/>
        </w:rPr>
      </w:pPr>
    </w:p>
    <w:p w14:paraId="2FFC6DAC" w14:textId="77777777" w:rsidR="008D206A" w:rsidRPr="00C41F9D" w:rsidRDefault="008D206A" w:rsidP="008D206A">
      <w:pPr>
        <w:rPr>
          <w:rFonts w:ascii="Arial" w:hAnsi="Arial" w:cs="Arial"/>
          <w:sz w:val="18"/>
          <w:szCs w:val="18"/>
        </w:rPr>
      </w:pPr>
    </w:p>
    <w:p w14:paraId="02082938" w14:textId="77777777" w:rsidR="008D206A" w:rsidRDefault="008D206A" w:rsidP="008D206A">
      <w:pPr>
        <w:sectPr w:rsidR="008D206A" w:rsidSect="0026797D">
          <w:headerReference w:type="default" r:id="rId14"/>
          <w:footerReference w:type="default" r:id="rId15"/>
          <w:headerReference w:type="first" r:id="rId16"/>
          <w:footerReference w:type="first" r:id="rId17"/>
          <w:pgSz w:w="11906" w:h="16838" w:code="9"/>
          <w:pgMar w:top="4867" w:right="1440" w:bottom="1440" w:left="1440" w:header="720" w:footer="403" w:gutter="0"/>
          <w:pgNumType w:start="1"/>
          <w:cols w:space="720"/>
          <w:titlePg/>
          <w:docGrid w:linePitch="360"/>
        </w:sectPr>
      </w:pPr>
      <w:r>
        <w:br w:type="page"/>
      </w:r>
    </w:p>
    <w:tbl>
      <w:tblPr>
        <w:tblW w:w="9085" w:type="dxa"/>
        <w:tblLayout w:type="fixed"/>
        <w:tblLook w:val="04A0" w:firstRow="1" w:lastRow="0" w:firstColumn="1" w:lastColumn="0" w:noHBand="0" w:noVBand="1"/>
      </w:tblPr>
      <w:tblGrid>
        <w:gridCol w:w="2340"/>
        <w:gridCol w:w="1707"/>
        <w:gridCol w:w="1260"/>
        <w:gridCol w:w="990"/>
        <w:gridCol w:w="2788"/>
      </w:tblGrid>
      <w:tr w:rsidR="008D206A" w:rsidRPr="007A7B9A" w14:paraId="4765E78D" w14:textId="77777777" w:rsidTr="0065381C">
        <w:trPr>
          <w:trHeight w:val="444"/>
        </w:trPr>
        <w:tc>
          <w:tcPr>
            <w:tcW w:w="9085" w:type="dxa"/>
            <w:gridSpan w:val="5"/>
            <w:tcBorders>
              <w:top w:val="single" w:sz="48" w:space="0" w:color="FFFFFF" w:themeColor="background1"/>
              <w:bottom w:val="single" w:sz="48" w:space="0" w:color="FFFFFF" w:themeColor="background1"/>
            </w:tcBorders>
            <w:shd w:val="clear" w:color="auto" w:fill="079F48"/>
            <w:vAlign w:val="center"/>
          </w:tcPr>
          <w:p w14:paraId="0E21F2A2" w14:textId="77777777" w:rsidR="008D206A" w:rsidRPr="007A7B9A" w:rsidRDefault="008D206A" w:rsidP="008D206A">
            <w:pPr>
              <w:pStyle w:val="ListParagraph"/>
              <w:numPr>
                <w:ilvl w:val="0"/>
                <w:numId w:val="13"/>
              </w:numPr>
              <w:tabs>
                <w:tab w:val="clear" w:pos="425"/>
                <w:tab w:val="clear" w:pos="709"/>
                <w:tab w:val="clear" w:pos="851"/>
                <w:tab w:val="clear" w:pos="5245"/>
                <w:tab w:val="left" w:pos="342"/>
              </w:tabs>
              <w:spacing w:line="259" w:lineRule="auto"/>
              <w:ind w:hanging="720"/>
              <w:rPr>
                <w:rStyle w:val="IntenseReference"/>
                <w:rFonts w:ascii="Arial" w:hAnsi="Arial" w:cs="Arial"/>
                <w:smallCaps w:val="0"/>
                <w:color w:val="FFFFFF" w:themeColor="background1"/>
                <w:szCs w:val="24"/>
              </w:rPr>
            </w:pPr>
            <w:r>
              <w:rPr>
                <w:rStyle w:val="IntenseReference"/>
                <w:rFonts w:ascii="Arial" w:hAnsi="Arial" w:cs="Arial"/>
                <w:color w:val="FFFFFF" w:themeColor="background1"/>
                <w:szCs w:val="24"/>
              </w:rPr>
              <w:lastRenderedPageBreak/>
              <w:t xml:space="preserve">SUMMARY </w:t>
            </w:r>
          </w:p>
        </w:tc>
      </w:tr>
      <w:tr w:rsidR="008D206A" w:rsidRPr="001B2195" w14:paraId="0F69DE65" w14:textId="77777777" w:rsidTr="0065381C">
        <w:trPr>
          <w:trHeight w:val="144"/>
        </w:trPr>
        <w:tc>
          <w:tcPr>
            <w:tcW w:w="2340" w:type="dxa"/>
            <w:vMerge w:val="restart"/>
            <w:tcBorders>
              <w:top w:val="single" w:sz="48" w:space="0" w:color="FFFFFF" w:themeColor="background1"/>
            </w:tcBorders>
            <w:shd w:val="clear" w:color="auto" w:fill="F2F2F2" w:themeFill="background1" w:themeFillShade="F2"/>
            <w:noWrap/>
          </w:tcPr>
          <w:p w14:paraId="2B70EDA2" w14:textId="6FA304F9" w:rsidR="008D206A" w:rsidRPr="00221F83" w:rsidRDefault="008D206A" w:rsidP="0065381C">
            <w:pPr>
              <w:spacing w:before="120" w:after="60" w:line="240" w:lineRule="auto"/>
              <w:ind w:left="72"/>
              <w:rPr>
                <w:rFonts w:ascii="Arial" w:hAnsi="Arial" w:cs="Arial"/>
                <w:color w:val="079F48"/>
                <w:sz w:val="18"/>
                <w:szCs w:val="18"/>
              </w:rPr>
            </w:pPr>
            <w:r w:rsidRPr="00221F83">
              <w:rPr>
                <w:rFonts w:ascii="Arial" w:hAnsi="Arial" w:cs="Arial"/>
                <w:b/>
                <w:color w:val="079F48"/>
                <w:sz w:val="18"/>
                <w:szCs w:val="18"/>
                <w:lang w:eastAsia="ja-JP"/>
              </w:rPr>
              <w:t xml:space="preserve">1.1 </w:t>
            </w:r>
            <w:r w:rsidR="00DC73D6">
              <w:rPr>
                <w:rFonts w:ascii="Arial" w:hAnsi="Arial" w:cs="Arial"/>
                <w:b/>
                <w:color w:val="079F48"/>
                <w:sz w:val="18"/>
                <w:szCs w:val="18"/>
                <w:lang w:eastAsia="ja-JP"/>
              </w:rPr>
              <w:t>DAE</w:t>
            </w:r>
            <w:r w:rsidRPr="00221F83">
              <w:rPr>
                <w:rFonts w:ascii="Arial" w:hAnsi="Arial" w:cs="Arial"/>
                <w:b/>
                <w:color w:val="079F48"/>
                <w:sz w:val="18"/>
                <w:szCs w:val="18"/>
                <w:lang w:eastAsia="ja-JP"/>
              </w:rPr>
              <w:t xml:space="preserve"> submitting the proposal</w:t>
            </w:r>
          </w:p>
        </w:tc>
        <w:tc>
          <w:tcPr>
            <w:tcW w:w="2967" w:type="dxa"/>
            <w:gridSpan w:val="2"/>
            <w:tcBorders>
              <w:top w:val="single" w:sz="48" w:space="0" w:color="FFFFFF" w:themeColor="background1"/>
            </w:tcBorders>
            <w:shd w:val="clear" w:color="auto" w:fill="auto"/>
            <w:vAlign w:val="center"/>
          </w:tcPr>
          <w:p w14:paraId="2659186D" w14:textId="5C02BF0A" w:rsidR="008D206A" w:rsidRPr="009861A8" w:rsidRDefault="00DC73D6" w:rsidP="0065381C">
            <w:pPr>
              <w:spacing w:before="60" w:after="60" w:line="240" w:lineRule="auto"/>
              <w:rPr>
                <w:rFonts w:ascii="Arial" w:hAnsi="Arial" w:cs="Arial"/>
                <w:sz w:val="18"/>
                <w:szCs w:val="18"/>
              </w:rPr>
            </w:pPr>
            <w:r>
              <w:rPr>
                <w:rFonts w:ascii="Arial" w:hAnsi="Arial" w:cs="Arial"/>
                <w:sz w:val="18"/>
                <w:szCs w:val="18"/>
              </w:rPr>
              <w:t>DAE</w:t>
            </w:r>
            <w:r w:rsidR="008D206A" w:rsidRPr="009861A8">
              <w:rPr>
                <w:rFonts w:ascii="Arial" w:hAnsi="Arial" w:cs="Arial"/>
                <w:sz w:val="18"/>
                <w:szCs w:val="18"/>
              </w:rPr>
              <w:t xml:space="preserve"> name:</w:t>
            </w:r>
          </w:p>
        </w:tc>
        <w:tc>
          <w:tcPr>
            <w:tcW w:w="3778" w:type="dxa"/>
            <w:gridSpan w:val="2"/>
            <w:tcBorders>
              <w:top w:val="single" w:sz="48" w:space="0" w:color="FFFFFF" w:themeColor="background1"/>
            </w:tcBorders>
            <w:shd w:val="clear" w:color="auto" w:fill="auto"/>
            <w:vAlign w:val="center"/>
          </w:tcPr>
          <w:sdt>
            <w:sdtPr>
              <w:rPr>
                <w:rStyle w:val="DefaultText"/>
              </w:rPr>
              <w:id w:val="-2144646908"/>
              <w:placeholder>
                <w:docPart w:val="CC9D12E6569348DEBD7AAFB21F69712F"/>
              </w:placeholder>
              <w:temporary/>
              <w:showingPlcHdr/>
              <w15:appearance w15:val="hidden"/>
            </w:sdtPr>
            <w:sdtEndPr>
              <w:rPr>
                <w:rStyle w:val="DefaultParagraphFont"/>
                <w:rFonts w:ascii="Cambria" w:hAnsi="Cambria" w:cs="Arial"/>
                <w:sz w:val="22"/>
              </w:rPr>
            </w:sdtEndPr>
            <w:sdtContent>
              <w:p w14:paraId="430AC665" w14:textId="77777777" w:rsidR="008D206A" w:rsidRPr="00FD5E79" w:rsidRDefault="008D206A" w:rsidP="0065381C">
                <w:pPr>
                  <w:spacing w:after="120" w:line="240" w:lineRule="auto"/>
                  <w:ind w:left="255" w:right="-29"/>
                  <w:rPr>
                    <w:rFonts w:ascii="Arial" w:hAnsi="Arial" w:cs="Arial"/>
                  </w:rPr>
                </w:pPr>
                <w:r>
                  <w:rPr>
                    <w:rFonts w:ascii="Arial" w:hAnsi="Arial" w:cs="Arial"/>
                    <w:color w:val="808080" w:themeColor="background1" w:themeShade="80"/>
                    <w:sz w:val="18"/>
                    <w:szCs w:val="18"/>
                  </w:rPr>
                  <w:t>Type here</w:t>
                </w:r>
              </w:p>
            </w:sdtContent>
          </w:sdt>
        </w:tc>
      </w:tr>
      <w:tr w:rsidR="008D206A" w:rsidRPr="001B2195" w14:paraId="766415E5" w14:textId="77777777" w:rsidTr="0065381C">
        <w:trPr>
          <w:trHeight w:val="144"/>
        </w:trPr>
        <w:tc>
          <w:tcPr>
            <w:tcW w:w="2340" w:type="dxa"/>
            <w:vMerge/>
            <w:noWrap/>
          </w:tcPr>
          <w:p w14:paraId="6B858A0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D0D175D" w14:textId="14B5C711"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 xml:space="preserve">Name of </w:t>
            </w:r>
            <w:r w:rsidR="000A5A2C">
              <w:rPr>
                <w:rFonts w:ascii="Arial" w:hAnsi="Arial" w:cs="Arial"/>
                <w:sz w:val="18"/>
                <w:szCs w:val="18"/>
              </w:rPr>
              <w:t>DAE</w:t>
            </w:r>
            <w:r w:rsidR="00511028">
              <w:rPr>
                <w:rFonts w:ascii="Arial" w:hAnsi="Arial" w:cs="Arial"/>
                <w:sz w:val="18"/>
                <w:szCs w:val="18"/>
              </w:rPr>
              <w:t xml:space="preserve"> Focal Point</w:t>
            </w:r>
            <w:r w:rsidR="000A5A2C">
              <w:rPr>
                <w:rFonts w:ascii="Arial" w:hAnsi="Arial" w:cs="Arial"/>
                <w:sz w:val="18"/>
                <w:szCs w:val="18"/>
              </w:rPr>
              <w:t xml:space="preserve"> (as communicated to the GCF in writing)</w:t>
            </w:r>
            <w:r w:rsidRPr="009861A8">
              <w:rPr>
                <w:rFonts w:ascii="Arial" w:hAnsi="Arial" w:cs="Arial"/>
                <w:sz w:val="18"/>
                <w:szCs w:val="18"/>
              </w:rPr>
              <w:t>:</w:t>
            </w:r>
          </w:p>
        </w:tc>
        <w:tc>
          <w:tcPr>
            <w:tcW w:w="3778" w:type="dxa"/>
            <w:gridSpan w:val="2"/>
            <w:shd w:val="clear" w:color="auto" w:fill="auto"/>
            <w:vAlign w:val="center"/>
          </w:tcPr>
          <w:sdt>
            <w:sdtPr>
              <w:rPr>
                <w:rStyle w:val="DefaultText"/>
              </w:rPr>
              <w:id w:val="1539306251"/>
              <w:placeholder>
                <w:docPart w:val="7F01AE6E13C043B486A4CA2895424558"/>
              </w:placeholder>
              <w:temporary/>
              <w:showingPlcHdr/>
              <w15:appearance w15:val="hidden"/>
            </w:sdtPr>
            <w:sdtEndPr>
              <w:rPr>
                <w:rStyle w:val="DefaultParagraphFont"/>
                <w:rFonts w:ascii="Cambria" w:hAnsi="Cambria" w:cs="Arial"/>
                <w:sz w:val="22"/>
              </w:rPr>
            </w:sdtEndPr>
            <w:sdtContent>
              <w:p w14:paraId="7A464F7B"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54A54CF3" w14:textId="77777777" w:rsidTr="0065381C">
        <w:trPr>
          <w:trHeight w:val="144"/>
        </w:trPr>
        <w:tc>
          <w:tcPr>
            <w:tcW w:w="2340" w:type="dxa"/>
            <w:vMerge/>
            <w:noWrap/>
          </w:tcPr>
          <w:p w14:paraId="78A8E7E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2D5708C" w14:textId="77777777" w:rsidR="008D206A" w:rsidRPr="00F829D5" w:rsidRDefault="008D206A" w:rsidP="0065381C">
            <w:pPr>
              <w:spacing w:before="60" w:after="60" w:line="240" w:lineRule="auto"/>
              <w:rPr>
                <w:rFonts w:ascii="Arial" w:hAnsi="Arial" w:cs="Arial"/>
                <w:sz w:val="18"/>
                <w:szCs w:val="18"/>
              </w:rPr>
            </w:pPr>
            <w:r w:rsidRPr="00F829D5">
              <w:rPr>
                <w:rFonts w:ascii="Arial" w:hAnsi="Arial" w:cs="Arial"/>
                <w:sz w:val="18"/>
                <w:szCs w:val="18"/>
              </w:rPr>
              <w:t xml:space="preserve">Name of </w:t>
            </w:r>
            <w:r>
              <w:rPr>
                <w:rFonts w:ascii="Arial" w:hAnsi="Arial" w:cs="Arial"/>
                <w:sz w:val="18"/>
                <w:szCs w:val="18"/>
              </w:rPr>
              <w:t>c</w:t>
            </w:r>
            <w:r w:rsidRPr="00F829D5">
              <w:rPr>
                <w:rFonts w:ascii="Arial" w:hAnsi="Arial" w:cs="Arial"/>
                <w:sz w:val="18"/>
                <w:szCs w:val="18"/>
              </w:rPr>
              <w:t xml:space="preserve">ontact </w:t>
            </w:r>
            <w:r>
              <w:rPr>
                <w:rFonts w:ascii="Arial" w:hAnsi="Arial" w:cs="Arial"/>
                <w:sz w:val="18"/>
                <w:szCs w:val="18"/>
              </w:rPr>
              <w:t>p</w:t>
            </w:r>
            <w:r w:rsidRPr="00F829D5">
              <w:rPr>
                <w:rFonts w:ascii="Arial" w:hAnsi="Arial" w:cs="Arial"/>
                <w:sz w:val="18"/>
                <w:szCs w:val="18"/>
              </w:rPr>
              <w:t>erson:</w:t>
            </w:r>
          </w:p>
        </w:tc>
        <w:tc>
          <w:tcPr>
            <w:tcW w:w="3778" w:type="dxa"/>
            <w:gridSpan w:val="2"/>
            <w:shd w:val="clear" w:color="auto" w:fill="auto"/>
            <w:vAlign w:val="center"/>
          </w:tcPr>
          <w:sdt>
            <w:sdtPr>
              <w:rPr>
                <w:rStyle w:val="DefaultText"/>
              </w:rPr>
              <w:id w:val="-1873528103"/>
              <w:placeholder>
                <w:docPart w:val="207A7F347AA24A20B72D2D3C2817D0DE"/>
              </w:placeholder>
              <w:temporary/>
              <w:showingPlcHdr/>
              <w15:appearance w15:val="hidden"/>
            </w:sdtPr>
            <w:sdtEndPr>
              <w:rPr>
                <w:rStyle w:val="DefaultParagraphFont"/>
                <w:rFonts w:ascii="Cambria" w:hAnsi="Cambria" w:cs="Arial"/>
                <w:sz w:val="22"/>
              </w:rPr>
            </w:sdtEndPr>
            <w:sdtContent>
              <w:p w14:paraId="514B666D"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6D85DAEA" w14:textId="77777777" w:rsidTr="0065381C">
        <w:trPr>
          <w:trHeight w:val="144"/>
        </w:trPr>
        <w:tc>
          <w:tcPr>
            <w:tcW w:w="2340" w:type="dxa"/>
            <w:vMerge/>
            <w:noWrap/>
          </w:tcPr>
          <w:p w14:paraId="6485DF97"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EDF9179"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 xml:space="preserve">Contact </w:t>
            </w:r>
            <w:r>
              <w:rPr>
                <w:rFonts w:ascii="Arial" w:hAnsi="Arial" w:cs="Arial"/>
                <w:sz w:val="18"/>
                <w:szCs w:val="18"/>
              </w:rPr>
              <w:t>p</w:t>
            </w:r>
            <w:r w:rsidRPr="009861A8">
              <w:rPr>
                <w:rFonts w:ascii="Arial" w:hAnsi="Arial" w:cs="Arial"/>
                <w:sz w:val="18"/>
                <w:szCs w:val="18"/>
              </w:rPr>
              <w:t xml:space="preserve">erson’s </w:t>
            </w:r>
            <w:r>
              <w:rPr>
                <w:rFonts w:ascii="Arial" w:hAnsi="Arial" w:cs="Arial"/>
                <w:sz w:val="18"/>
                <w:szCs w:val="18"/>
              </w:rPr>
              <w:t>p</w:t>
            </w:r>
            <w:r w:rsidRPr="009861A8">
              <w:rPr>
                <w:rFonts w:ascii="Arial" w:hAnsi="Arial" w:cs="Arial"/>
                <w:sz w:val="18"/>
                <w:szCs w:val="18"/>
              </w:rPr>
              <w:t>osition:</w:t>
            </w:r>
          </w:p>
        </w:tc>
        <w:tc>
          <w:tcPr>
            <w:tcW w:w="3778" w:type="dxa"/>
            <w:gridSpan w:val="2"/>
            <w:shd w:val="clear" w:color="auto" w:fill="auto"/>
            <w:vAlign w:val="center"/>
          </w:tcPr>
          <w:sdt>
            <w:sdtPr>
              <w:rPr>
                <w:rStyle w:val="DefaultText"/>
              </w:rPr>
              <w:id w:val="1717706856"/>
              <w:placeholder>
                <w:docPart w:val="F48770E45F7546A6B3ED375F12B1B8AD"/>
              </w:placeholder>
              <w:temporary/>
              <w:showingPlcHdr/>
              <w15:appearance w15:val="hidden"/>
            </w:sdtPr>
            <w:sdtEndPr>
              <w:rPr>
                <w:rStyle w:val="DefaultParagraphFont"/>
                <w:rFonts w:ascii="Cambria" w:hAnsi="Cambria" w:cs="Arial"/>
                <w:sz w:val="22"/>
              </w:rPr>
            </w:sdtEndPr>
            <w:sdtContent>
              <w:p w14:paraId="61DCC531"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227599ED" w14:textId="77777777" w:rsidTr="0065381C">
        <w:trPr>
          <w:trHeight w:val="144"/>
        </w:trPr>
        <w:tc>
          <w:tcPr>
            <w:tcW w:w="2340" w:type="dxa"/>
            <w:vMerge/>
            <w:noWrap/>
          </w:tcPr>
          <w:p w14:paraId="432C3559"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1207785E"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Telephone number:</w:t>
            </w:r>
          </w:p>
        </w:tc>
        <w:tc>
          <w:tcPr>
            <w:tcW w:w="3778" w:type="dxa"/>
            <w:gridSpan w:val="2"/>
            <w:shd w:val="clear" w:color="auto" w:fill="auto"/>
            <w:vAlign w:val="center"/>
          </w:tcPr>
          <w:sdt>
            <w:sdtPr>
              <w:rPr>
                <w:rStyle w:val="DefaultText"/>
              </w:rPr>
              <w:id w:val="-873771949"/>
              <w:placeholder>
                <w:docPart w:val="28767C74ACFA4744942DCD6C620DD26C"/>
              </w:placeholder>
              <w:temporary/>
              <w:showingPlcHdr/>
              <w15:appearance w15:val="hidden"/>
            </w:sdtPr>
            <w:sdtEndPr>
              <w:rPr>
                <w:rStyle w:val="DefaultParagraphFont"/>
                <w:rFonts w:ascii="Cambria" w:hAnsi="Cambria" w:cs="Arial"/>
                <w:sz w:val="22"/>
              </w:rPr>
            </w:sdtEndPr>
            <w:sdtContent>
              <w:p w14:paraId="43A16A3E"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7E24E45E" w14:textId="77777777" w:rsidTr="0065381C">
        <w:trPr>
          <w:trHeight w:val="144"/>
        </w:trPr>
        <w:tc>
          <w:tcPr>
            <w:tcW w:w="2340" w:type="dxa"/>
            <w:vMerge/>
            <w:noWrap/>
          </w:tcPr>
          <w:p w14:paraId="149EE4EE"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2EC12B0B"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Email:</w:t>
            </w:r>
          </w:p>
        </w:tc>
        <w:tc>
          <w:tcPr>
            <w:tcW w:w="3778" w:type="dxa"/>
            <w:gridSpan w:val="2"/>
            <w:shd w:val="clear" w:color="auto" w:fill="auto"/>
            <w:vAlign w:val="center"/>
          </w:tcPr>
          <w:sdt>
            <w:sdtPr>
              <w:rPr>
                <w:rStyle w:val="DefaultText"/>
              </w:rPr>
              <w:id w:val="-865982690"/>
              <w:placeholder>
                <w:docPart w:val="962099F8884E4B40B6D35EFAB27D8B50"/>
              </w:placeholder>
              <w:temporary/>
              <w:showingPlcHdr/>
              <w15:appearance w15:val="hidden"/>
            </w:sdtPr>
            <w:sdtEndPr>
              <w:rPr>
                <w:rStyle w:val="DefaultParagraphFont"/>
                <w:rFonts w:ascii="Cambria" w:hAnsi="Cambria" w:cs="Arial"/>
                <w:sz w:val="22"/>
              </w:rPr>
            </w:sdtEndPr>
            <w:sdtContent>
              <w:p w14:paraId="439D21C2"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2B7EDA79" w14:textId="77777777" w:rsidTr="0065381C">
        <w:trPr>
          <w:trHeight w:val="144"/>
        </w:trPr>
        <w:tc>
          <w:tcPr>
            <w:tcW w:w="2340" w:type="dxa"/>
            <w:vMerge/>
            <w:noWrap/>
          </w:tcPr>
          <w:p w14:paraId="6859E2A2"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B583DB0"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Full office address:</w:t>
            </w:r>
          </w:p>
        </w:tc>
        <w:tc>
          <w:tcPr>
            <w:tcW w:w="3778" w:type="dxa"/>
            <w:gridSpan w:val="2"/>
            <w:shd w:val="clear" w:color="auto" w:fill="auto"/>
            <w:vAlign w:val="center"/>
          </w:tcPr>
          <w:sdt>
            <w:sdtPr>
              <w:rPr>
                <w:rStyle w:val="DefaultText"/>
              </w:rPr>
              <w:id w:val="-381323886"/>
              <w:placeholder>
                <w:docPart w:val="C70BE8948FE645F2A50606BBB2481A37"/>
              </w:placeholder>
              <w:temporary/>
              <w:showingPlcHdr/>
              <w15:appearance w15:val="hidden"/>
            </w:sdtPr>
            <w:sdtEndPr>
              <w:rPr>
                <w:rStyle w:val="DefaultParagraphFont"/>
                <w:rFonts w:ascii="Cambria" w:hAnsi="Cambria" w:cs="Arial"/>
                <w:sz w:val="22"/>
              </w:rPr>
            </w:sdtEndPr>
            <w:sdtContent>
              <w:p w14:paraId="634364CC"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0C5399B7" w14:textId="77777777" w:rsidTr="0065381C">
        <w:trPr>
          <w:trHeight w:val="144"/>
        </w:trPr>
        <w:tc>
          <w:tcPr>
            <w:tcW w:w="2340" w:type="dxa"/>
            <w:vMerge/>
            <w:tcBorders>
              <w:bottom w:val="single" w:sz="48" w:space="0" w:color="FFFFFF" w:themeColor="background1"/>
            </w:tcBorders>
            <w:noWrap/>
          </w:tcPr>
          <w:p w14:paraId="3C90312B" w14:textId="77777777" w:rsidR="008D206A" w:rsidRPr="009861A8" w:rsidRDefault="008D206A" w:rsidP="0065381C">
            <w:pPr>
              <w:spacing w:before="120" w:after="60" w:line="240" w:lineRule="auto"/>
              <w:rPr>
                <w:rFonts w:ascii="Arial" w:hAnsi="Arial" w:cs="Arial"/>
                <w:b/>
                <w:color w:val="24634F"/>
                <w:sz w:val="18"/>
                <w:szCs w:val="18"/>
                <w:lang w:eastAsia="ja-JP"/>
              </w:rPr>
            </w:pPr>
          </w:p>
        </w:tc>
        <w:tc>
          <w:tcPr>
            <w:tcW w:w="2967" w:type="dxa"/>
            <w:gridSpan w:val="2"/>
            <w:tcBorders>
              <w:bottom w:val="single" w:sz="48" w:space="0" w:color="FFFFFF" w:themeColor="background1"/>
            </w:tcBorders>
            <w:shd w:val="clear" w:color="auto" w:fill="auto"/>
            <w:vAlign w:val="center"/>
          </w:tcPr>
          <w:p w14:paraId="02BB16F7" w14:textId="77777777" w:rsidR="008D206A" w:rsidRPr="009861A8" w:rsidRDefault="008D206A" w:rsidP="0065381C">
            <w:pPr>
              <w:spacing w:before="60" w:after="60" w:line="240" w:lineRule="auto"/>
              <w:rPr>
                <w:rFonts w:ascii="Arial" w:hAnsi="Arial" w:cs="Arial"/>
                <w:sz w:val="18"/>
                <w:szCs w:val="18"/>
              </w:rPr>
            </w:pPr>
            <w:r w:rsidRPr="009861A8">
              <w:rPr>
                <w:rFonts w:ascii="Arial" w:hAnsi="Arial" w:cs="Arial"/>
                <w:sz w:val="18"/>
                <w:szCs w:val="18"/>
              </w:rPr>
              <w:t>Additional email addresses that need to be copied on correspondences:</w:t>
            </w:r>
          </w:p>
        </w:tc>
        <w:tc>
          <w:tcPr>
            <w:tcW w:w="3778" w:type="dxa"/>
            <w:gridSpan w:val="2"/>
            <w:tcBorders>
              <w:bottom w:val="single" w:sz="48" w:space="0" w:color="FFFFFF" w:themeColor="background1"/>
            </w:tcBorders>
            <w:shd w:val="clear" w:color="auto" w:fill="auto"/>
            <w:vAlign w:val="center"/>
          </w:tcPr>
          <w:sdt>
            <w:sdtPr>
              <w:rPr>
                <w:rStyle w:val="DefaultText"/>
              </w:rPr>
              <w:id w:val="1927692318"/>
              <w:placeholder>
                <w:docPart w:val="72D87907F7E14EBEBE4DCCF1BBEF2529"/>
              </w:placeholder>
              <w:temporary/>
              <w:showingPlcHdr/>
              <w15:appearance w15:val="hidden"/>
            </w:sdtPr>
            <w:sdtEndPr>
              <w:rPr>
                <w:rStyle w:val="DefaultParagraphFont"/>
                <w:rFonts w:ascii="Cambria" w:hAnsi="Cambria" w:cs="Arial"/>
                <w:sz w:val="22"/>
              </w:rPr>
            </w:sdtEndPr>
            <w:sdtContent>
              <w:p w14:paraId="5E6CBB20" w14:textId="77777777" w:rsidR="008D206A" w:rsidRPr="00FD5E79" w:rsidRDefault="008D206A" w:rsidP="0065381C">
                <w:pPr>
                  <w:spacing w:after="120" w:line="240" w:lineRule="auto"/>
                  <w:ind w:left="255" w:right="-29"/>
                  <w:rPr>
                    <w:rFonts w:ascii="Arial" w:hAnsi="Arial"/>
                    <w:sz w:val="18"/>
                  </w:rPr>
                </w:pPr>
                <w:r>
                  <w:rPr>
                    <w:rFonts w:ascii="Arial" w:hAnsi="Arial" w:cs="Arial"/>
                    <w:color w:val="808080" w:themeColor="background1" w:themeShade="80"/>
                    <w:sz w:val="18"/>
                    <w:szCs w:val="18"/>
                  </w:rPr>
                  <w:t>Type here</w:t>
                </w:r>
              </w:p>
            </w:sdtContent>
          </w:sdt>
        </w:tc>
      </w:tr>
      <w:tr w:rsidR="008D206A" w:rsidRPr="001B2195" w14:paraId="773004B3" w14:textId="77777777" w:rsidTr="0065381C">
        <w:trPr>
          <w:trHeight w:val="144"/>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7E3CB8D9"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1.2 Date of submission</w:t>
            </w:r>
          </w:p>
        </w:tc>
        <w:tc>
          <w:tcPr>
            <w:tcW w:w="6745" w:type="dxa"/>
            <w:gridSpan w:val="4"/>
            <w:tcBorders>
              <w:top w:val="single" w:sz="48" w:space="0" w:color="FFFFFF" w:themeColor="background1"/>
              <w:bottom w:val="single" w:sz="48" w:space="0" w:color="FFFFFF" w:themeColor="background1"/>
            </w:tcBorders>
            <w:shd w:val="clear" w:color="auto" w:fill="FFFFFF" w:themeFill="background1"/>
            <w:noWrap/>
            <w:vAlign w:val="center"/>
          </w:tcPr>
          <w:sdt>
            <w:sdtPr>
              <w:rPr>
                <w:rFonts w:ascii="Arial" w:hAnsi="Arial" w:cs="Arial"/>
                <w:bCs/>
                <w:color w:val="808080" w:themeColor="background1" w:themeShade="80"/>
                <w:sz w:val="18"/>
                <w:szCs w:val="18"/>
                <w:lang w:eastAsia="en-GB"/>
              </w:rPr>
              <w:id w:val="-1143725605"/>
              <w:placeholder>
                <w:docPart w:val="D82BDB3078AF4431B3FB9F65ACAA34E9"/>
              </w:placeholder>
              <w:date>
                <w:dateFormat w:val="d MMMM yyyy"/>
                <w:lid w:val="en-US"/>
                <w:storeMappedDataAs w:val="dateTime"/>
                <w:calendar w:val="gregorian"/>
              </w:date>
            </w:sdtPr>
            <w:sdtContent>
              <w:p w14:paraId="7A8C65F3" w14:textId="77777777" w:rsidR="008D206A" w:rsidRPr="00B96776" w:rsidRDefault="008D206A" w:rsidP="0065381C">
                <w:pPr>
                  <w:spacing w:line="240" w:lineRule="auto"/>
                  <w:ind w:right="-29"/>
                  <w:rPr>
                    <w:rFonts w:ascii="Arial" w:hAnsi="Arial" w:cs="Arial"/>
                    <w:bCs/>
                    <w:color w:val="808080" w:themeColor="background1" w:themeShade="80"/>
                    <w:sz w:val="18"/>
                    <w:szCs w:val="18"/>
                    <w:lang w:eastAsia="en-GB"/>
                  </w:rPr>
                </w:pPr>
                <w:r w:rsidRPr="00C112CE">
                  <w:rPr>
                    <w:rFonts w:ascii="Arial" w:hAnsi="Arial" w:cs="Arial"/>
                    <w:bCs/>
                    <w:color w:val="808080" w:themeColor="background1" w:themeShade="80"/>
                    <w:sz w:val="18"/>
                    <w:szCs w:val="18"/>
                    <w:lang w:eastAsia="en-GB"/>
                  </w:rPr>
                  <w:t xml:space="preserve">Click or tap to enter a date. </w:t>
                </w:r>
              </w:p>
            </w:sdtContent>
          </w:sdt>
        </w:tc>
      </w:tr>
      <w:tr w:rsidR="008D206A" w:rsidRPr="001B2195" w14:paraId="0ABB0DF0" w14:textId="77777777" w:rsidTr="0065381C">
        <w:trPr>
          <w:trHeight w:val="160"/>
        </w:trPr>
        <w:tc>
          <w:tcPr>
            <w:tcW w:w="2340" w:type="dxa"/>
            <w:vMerge w:val="restart"/>
            <w:tcBorders>
              <w:top w:val="single" w:sz="48" w:space="0" w:color="FFFFFF" w:themeColor="background1"/>
            </w:tcBorders>
            <w:shd w:val="clear" w:color="auto" w:fill="F2F2F2" w:themeFill="background1" w:themeFillShade="F2"/>
            <w:noWrap/>
          </w:tcPr>
          <w:p w14:paraId="083136C0" w14:textId="77777777" w:rsidR="008D206A" w:rsidRPr="00221F83" w:rsidRDefault="008D206A" w:rsidP="0065381C">
            <w:pPr>
              <w:spacing w:before="120" w:after="60" w:line="240" w:lineRule="auto"/>
              <w:ind w:left="72"/>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3</w:t>
            </w:r>
            <w:r w:rsidRPr="00221F83">
              <w:rPr>
                <w:rFonts w:ascii="Arial" w:hAnsi="Arial" w:cs="Arial"/>
                <w:b/>
                <w:color w:val="079F48"/>
                <w:sz w:val="18"/>
                <w:szCs w:val="18"/>
                <w:lang w:eastAsia="ja-JP"/>
              </w:rPr>
              <w:t xml:space="preserve"> Which institution will implement the Readiness and Preparatory Support project?</w:t>
            </w:r>
          </w:p>
        </w:tc>
        <w:tc>
          <w:tcPr>
            <w:tcW w:w="6745" w:type="dxa"/>
            <w:gridSpan w:val="4"/>
            <w:tcBorders>
              <w:top w:val="single" w:sz="48" w:space="0" w:color="FFFFFF" w:themeColor="background1"/>
            </w:tcBorders>
            <w:shd w:val="clear" w:color="auto" w:fill="auto"/>
            <w:vAlign w:val="center"/>
          </w:tcPr>
          <w:p w14:paraId="2DA0E920" w14:textId="771C38B5" w:rsidR="008D206A" w:rsidRPr="00CB141A" w:rsidRDefault="00000000" w:rsidP="00912E0B">
            <w:pPr>
              <w:spacing w:before="60" w:after="60" w:line="240" w:lineRule="auto"/>
              <w:rPr>
                <w:rFonts w:ascii="Arial" w:hAnsi="Arial" w:cs="Arial"/>
                <w:color w:val="000000"/>
                <w:sz w:val="18"/>
                <w:szCs w:val="18"/>
              </w:rPr>
            </w:pPr>
            <w:sdt>
              <w:sdtPr>
                <w:rPr>
                  <w:rFonts w:ascii="Arial" w:hAnsi="Arial" w:cs="Arial"/>
                  <w:color w:val="000000"/>
                  <w:sz w:val="18"/>
                  <w:szCs w:val="18"/>
                </w:rPr>
                <w:id w:val="-957334223"/>
                <w14:checkbox>
                  <w14:checked w14:val="0"/>
                  <w14:checkedState w14:val="2612" w14:font="MS Gothic"/>
                  <w14:uncheckedState w14:val="2610" w14:font="MS Gothic"/>
                </w14:checkbox>
              </w:sdtPr>
              <w:sdtContent>
                <w:r w:rsidR="008D206A" w:rsidRPr="00CB141A">
                  <w:rPr>
                    <w:rFonts w:ascii="Segoe UI Symbol" w:eastAsia="MS Gothic" w:hAnsi="Segoe UI Symbol" w:cs="Segoe UI Symbol"/>
                    <w:color w:val="000000"/>
                    <w:sz w:val="18"/>
                    <w:szCs w:val="18"/>
                  </w:rPr>
                  <w:t>☐</w:t>
                </w:r>
              </w:sdtContent>
            </w:sdt>
            <w:r w:rsidR="008D206A" w:rsidRPr="00CB141A">
              <w:rPr>
                <w:rFonts w:ascii="Arial" w:hAnsi="Arial" w:cs="Arial"/>
                <w:color w:val="000000"/>
                <w:sz w:val="18"/>
                <w:szCs w:val="18"/>
              </w:rPr>
              <w:t xml:space="preserve"> </w:t>
            </w:r>
            <w:r w:rsidR="00494DF1">
              <w:rPr>
                <w:rFonts w:ascii="Arial" w:hAnsi="Arial" w:cs="Arial"/>
                <w:color w:val="000000"/>
                <w:sz w:val="18"/>
                <w:szCs w:val="18"/>
              </w:rPr>
              <w:t>Direct Access</w:t>
            </w:r>
            <w:r w:rsidR="008D206A" w:rsidRPr="00CB141A">
              <w:rPr>
                <w:rFonts w:ascii="Arial" w:hAnsi="Arial" w:cs="Arial"/>
                <w:color w:val="000000"/>
                <w:sz w:val="18"/>
                <w:szCs w:val="18"/>
              </w:rPr>
              <w:t xml:space="preserve"> </w:t>
            </w:r>
            <w:r w:rsidR="00494DF1">
              <w:rPr>
                <w:rFonts w:ascii="Arial" w:hAnsi="Arial" w:cs="Arial"/>
                <w:color w:val="000000"/>
                <w:sz w:val="18"/>
                <w:szCs w:val="18"/>
              </w:rPr>
              <w:t>E</w:t>
            </w:r>
            <w:r w:rsidR="008D206A" w:rsidRPr="00CB141A">
              <w:rPr>
                <w:rFonts w:ascii="Arial" w:hAnsi="Arial" w:cs="Arial"/>
                <w:color w:val="000000"/>
                <w:sz w:val="18"/>
                <w:szCs w:val="18"/>
              </w:rPr>
              <w:t>ntity</w:t>
            </w:r>
            <w:r w:rsidR="00857EE1">
              <w:rPr>
                <w:rFonts w:ascii="Arial" w:hAnsi="Arial" w:cs="Arial"/>
                <w:color w:val="000000"/>
                <w:sz w:val="18"/>
                <w:szCs w:val="18"/>
              </w:rPr>
              <w:t xml:space="preserve"> (beneficiary)</w:t>
            </w:r>
          </w:p>
          <w:p w14:paraId="022B6DE5" w14:textId="77777777" w:rsidR="008D206A" w:rsidRPr="00CB141A" w:rsidRDefault="008D206A" w:rsidP="0065381C">
            <w:pPr>
              <w:spacing w:line="240" w:lineRule="auto"/>
              <w:contextualSpacing/>
              <w:rPr>
                <w:rFonts w:ascii="Arial" w:hAnsi="Arial" w:cs="Arial"/>
                <w:color w:val="000000"/>
                <w:sz w:val="18"/>
                <w:szCs w:val="18"/>
              </w:rPr>
            </w:pPr>
          </w:p>
          <w:p w14:paraId="57239294" w14:textId="37F35356" w:rsidR="008D206A" w:rsidRPr="006E6E8C" w:rsidRDefault="008D206A" w:rsidP="0065381C">
            <w:pPr>
              <w:spacing w:after="60" w:line="240" w:lineRule="auto"/>
              <w:rPr>
                <w:rFonts w:ascii="Arial" w:hAnsi="Arial" w:cs="Arial"/>
                <w:sz w:val="18"/>
                <w:szCs w:val="18"/>
              </w:rPr>
            </w:pPr>
            <w:r w:rsidRPr="00441BF8">
              <w:rPr>
                <w:rFonts w:ascii="Arial" w:hAnsi="Arial" w:cs="Arial"/>
                <w:color w:val="808080" w:themeColor="background1" w:themeShade="80"/>
                <w:sz w:val="18"/>
                <w:szCs w:val="18"/>
              </w:rPr>
              <w:t xml:space="preserve">Please provide contact information if the implementing partner is not the </w:t>
            </w:r>
            <w:r w:rsidR="003A32EA">
              <w:rPr>
                <w:rFonts w:ascii="Arial" w:hAnsi="Arial" w:cs="Arial"/>
                <w:color w:val="808080" w:themeColor="background1" w:themeShade="80"/>
                <w:sz w:val="18"/>
                <w:szCs w:val="18"/>
              </w:rPr>
              <w:t>DAE (beneficiary).</w:t>
            </w:r>
          </w:p>
        </w:tc>
      </w:tr>
      <w:tr w:rsidR="008D206A" w:rsidRPr="001B2195" w14:paraId="5FBE008F" w14:textId="77777777" w:rsidTr="0065381C">
        <w:trPr>
          <w:trHeight w:val="160"/>
        </w:trPr>
        <w:tc>
          <w:tcPr>
            <w:tcW w:w="2340" w:type="dxa"/>
            <w:vMerge/>
            <w:noWrap/>
          </w:tcPr>
          <w:p w14:paraId="45127652"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7052023A"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Name of institution:</w:t>
            </w:r>
          </w:p>
        </w:tc>
        <w:tc>
          <w:tcPr>
            <w:tcW w:w="3778" w:type="dxa"/>
            <w:gridSpan w:val="2"/>
            <w:shd w:val="clear" w:color="auto" w:fill="auto"/>
            <w:vAlign w:val="center"/>
          </w:tcPr>
          <w:sdt>
            <w:sdtPr>
              <w:rPr>
                <w:rStyle w:val="DefaultText"/>
              </w:rPr>
              <w:id w:val="-853807911"/>
              <w:placeholder>
                <w:docPart w:val="599AA4E07F654BDBBB8CF55772C1257F"/>
              </w:placeholder>
              <w:temporary/>
              <w:showingPlcHdr/>
              <w15:appearance w15:val="hidden"/>
            </w:sdtPr>
            <w:sdtEndPr>
              <w:rPr>
                <w:rStyle w:val="DefaultParagraphFont"/>
                <w:rFonts w:ascii="Cambria" w:hAnsi="Cambria" w:cs="Arial"/>
                <w:sz w:val="22"/>
              </w:rPr>
            </w:sdtEndPr>
            <w:sdtContent>
              <w:p w14:paraId="152C4E21"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FB4B0F1" w14:textId="77777777" w:rsidTr="0065381C">
        <w:trPr>
          <w:trHeight w:val="160"/>
        </w:trPr>
        <w:tc>
          <w:tcPr>
            <w:tcW w:w="2340" w:type="dxa"/>
            <w:vMerge/>
            <w:noWrap/>
          </w:tcPr>
          <w:p w14:paraId="17284D1C"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022F8E0"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Name of official:</w:t>
            </w:r>
          </w:p>
        </w:tc>
        <w:tc>
          <w:tcPr>
            <w:tcW w:w="3778" w:type="dxa"/>
            <w:gridSpan w:val="2"/>
            <w:shd w:val="clear" w:color="auto" w:fill="auto"/>
            <w:vAlign w:val="center"/>
          </w:tcPr>
          <w:sdt>
            <w:sdtPr>
              <w:rPr>
                <w:rStyle w:val="DefaultText"/>
              </w:rPr>
              <w:id w:val="1642919210"/>
              <w:placeholder>
                <w:docPart w:val="530BC4CC28F24B27BF8492EE265C1AED"/>
              </w:placeholder>
              <w:temporary/>
              <w:showingPlcHdr/>
              <w15:appearance w15:val="hidden"/>
            </w:sdtPr>
            <w:sdtEndPr>
              <w:rPr>
                <w:rStyle w:val="DefaultParagraphFont"/>
                <w:rFonts w:ascii="Cambria" w:hAnsi="Cambria" w:cs="Arial"/>
                <w:sz w:val="22"/>
              </w:rPr>
            </w:sdtEndPr>
            <w:sdtContent>
              <w:p w14:paraId="58B26AB6"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37FA8373" w14:textId="77777777" w:rsidTr="0065381C">
        <w:trPr>
          <w:trHeight w:val="160"/>
        </w:trPr>
        <w:tc>
          <w:tcPr>
            <w:tcW w:w="2340" w:type="dxa"/>
            <w:vMerge/>
            <w:noWrap/>
          </w:tcPr>
          <w:p w14:paraId="61F4FA32"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E2F388B"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Position:</w:t>
            </w:r>
          </w:p>
        </w:tc>
        <w:tc>
          <w:tcPr>
            <w:tcW w:w="3778" w:type="dxa"/>
            <w:gridSpan w:val="2"/>
            <w:shd w:val="clear" w:color="auto" w:fill="auto"/>
            <w:vAlign w:val="center"/>
          </w:tcPr>
          <w:sdt>
            <w:sdtPr>
              <w:rPr>
                <w:rStyle w:val="DefaultText"/>
              </w:rPr>
              <w:id w:val="967866766"/>
              <w:placeholder>
                <w:docPart w:val="619B78C7BF0F4BDF924E22D5872B9834"/>
              </w:placeholder>
              <w:temporary/>
              <w:showingPlcHdr/>
              <w15:appearance w15:val="hidden"/>
            </w:sdtPr>
            <w:sdtEndPr>
              <w:rPr>
                <w:rStyle w:val="DefaultParagraphFont"/>
                <w:rFonts w:ascii="Cambria" w:hAnsi="Cambria" w:cs="Arial"/>
                <w:sz w:val="22"/>
              </w:rPr>
            </w:sdtEndPr>
            <w:sdtContent>
              <w:p w14:paraId="4498E0F2"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4CD904F" w14:textId="77777777" w:rsidTr="0065381C">
        <w:trPr>
          <w:trHeight w:val="160"/>
        </w:trPr>
        <w:tc>
          <w:tcPr>
            <w:tcW w:w="2340" w:type="dxa"/>
            <w:vMerge/>
            <w:noWrap/>
          </w:tcPr>
          <w:p w14:paraId="20919CF5"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0D3F361A"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Telephone number:</w:t>
            </w:r>
          </w:p>
        </w:tc>
        <w:tc>
          <w:tcPr>
            <w:tcW w:w="3778" w:type="dxa"/>
            <w:gridSpan w:val="2"/>
            <w:shd w:val="clear" w:color="auto" w:fill="auto"/>
            <w:vAlign w:val="center"/>
          </w:tcPr>
          <w:sdt>
            <w:sdtPr>
              <w:rPr>
                <w:rStyle w:val="DefaultText"/>
              </w:rPr>
              <w:id w:val="247091237"/>
              <w:placeholder>
                <w:docPart w:val="5008132C44E94D1F80B3A9AD4ED888C0"/>
              </w:placeholder>
              <w:temporary/>
              <w:showingPlcHdr/>
              <w15:appearance w15:val="hidden"/>
            </w:sdtPr>
            <w:sdtEndPr>
              <w:rPr>
                <w:rStyle w:val="DefaultParagraphFont"/>
                <w:rFonts w:ascii="Cambria" w:hAnsi="Cambria" w:cs="Arial"/>
                <w:sz w:val="22"/>
              </w:rPr>
            </w:sdtEndPr>
            <w:sdtContent>
              <w:p w14:paraId="4D0B47C8"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F5BEB70" w14:textId="77777777" w:rsidTr="0065381C">
        <w:trPr>
          <w:trHeight w:val="160"/>
        </w:trPr>
        <w:tc>
          <w:tcPr>
            <w:tcW w:w="2340" w:type="dxa"/>
            <w:vMerge/>
            <w:noWrap/>
          </w:tcPr>
          <w:p w14:paraId="1D25F993"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4E42BD5"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Email:</w:t>
            </w:r>
          </w:p>
        </w:tc>
        <w:tc>
          <w:tcPr>
            <w:tcW w:w="3778" w:type="dxa"/>
            <w:gridSpan w:val="2"/>
            <w:shd w:val="clear" w:color="auto" w:fill="auto"/>
            <w:vAlign w:val="center"/>
          </w:tcPr>
          <w:sdt>
            <w:sdtPr>
              <w:rPr>
                <w:rStyle w:val="DefaultText"/>
              </w:rPr>
              <w:id w:val="2129964981"/>
              <w:placeholder>
                <w:docPart w:val="C4E2DA02E313492182714FE28FB860C9"/>
              </w:placeholder>
              <w:temporary/>
              <w:showingPlcHdr/>
              <w15:appearance w15:val="hidden"/>
            </w:sdtPr>
            <w:sdtEndPr>
              <w:rPr>
                <w:rStyle w:val="DefaultParagraphFont"/>
                <w:rFonts w:ascii="Cambria" w:hAnsi="Cambria" w:cs="Arial"/>
                <w:sz w:val="22"/>
              </w:rPr>
            </w:sdtEndPr>
            <w:sdtContent>
              <w:p w14:paraId="50726365"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1286FCE1" w14:textId="77777777" w:rsidTr="0065381C">
        <w:trPr>
          <w:trHeight w:val="160"/>
        </w:trPr>
        <w:tc>
          <w:tcPr>
            <w:tcW w:w="2340" w:type="dxa"/>
            <w:vMerge/>
            <w:noWrap/>
          </w:tcPr>
          <w:p w14:paraId="1464080C"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shd w:val="clear" w:color="auto" w:fill="auto"/>
            <w:vAlign w:val="center"/>
          </w:tcPr>
          <w:p w14:paraId="5C957E76"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Full office address:</w:t>
            </w:r>
          </w:p>
        </w:tc>
        <w:tc>
          <w:tcPr>
            <w:tcW w:w="3778" w:type="dxa"/>
            <w:gridSpan w:val="2"/>
            <w:shd w:val="clear" w:color="auto" w:fill="auto"/>
            <w:vAlign w:val="center"/>
          </w:tcPr>
          <w:sdt>
            <w:sdtPr>
              <w:rPr>
                <w:rStyle w:val="DefaultText"/>
              </w:rPr>
              <w:id w:val="-1083139724"/>
              <w:placeholder>
                <w:docPart w:val="8506F52B55BE49DAA15E4A7AFC395E47"/>
              </w:placeholder>
              <w:temporary/>
              <w:showingPlcHdr/>
              <w15:appearance w15:val="hidden"/>
            </w:sdtPr>
            <w:sdtEndPr>
              <w:rPr>
                <w:rStyle w:val="DefaultParagraphFont"/>
                <w:rFonts w:ascii="Cambria" w:hAnsi="Cambria" w:cs="Arial"/>
                <w:sz w:val="22"/>
              </w:rPr>
            </w:sdtEndPr>
            <w:sdtContent>
              <w:p w14:paraId="6E21675B"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4ABD0AFE" w14:textId="77777777" w:rsidTr="0065381C">
        <w:trPr>
          <w:trHeight w:val="659"/>
        </w:trPr>
        <w:tc>
          <w:tcPr>
            <w:tcW w:w="2340" w:type="dxa"/>
            <w:vMerge/>
            <w:tcBorders>
              <w:bottom w:val="single" w:sz="48" w:space="0" w:color="FFFFFF" w:themeColor="background1"/>
            </w:tcBorders>
            <w:noWrap/>
          </w:tcPr>
          <w:p w14:paraId="5FA01017" w14:textId="77777777" w:rsidR="008D206A" w:rsidRPr="00EC14D3" w:rsidRDefault="008D206A" w:rsidP="0065381C">
            <w:pPr>
              <w:spacing w:before="120" w:after="60" w:line="240" w:lineRule="auto"/>
              <w:rPr>
                <w:rFonts w:ascii="Arial" w:hAnsi="Arial" w:cs="Arial"/>
                <w:b/>
                <w:color w:val="24634F"/>
                <w:sz w:val="18"/>
                <w:szCs w:val="18"/>
                <w:lang w:eastAsia="ja-JP"/>
              </w:rPr>
            </w:pPr>
          </w:p>
        </w:tc>
        <w:tc>
          <w:tcPr>
            <w:tcW w:w="2967" w:type="dxa"/>
            <w:gridSpan w:val="2"/>
            <w:tcBorders>
              <w:bottom w:val="single" w:sz="48" w:space="0" w:color="FFFFFF" w:themeColor="background1"/>
            </w:tcBorders>
            <w:shd w:val="clear" w:color="auto" w:fill="auto"/>
            <w:vAlign w:val="center"/>
          </w:tcPr>
          <w:p w14:paraId="1A961FB8" w14:textId="77777777" w:rsidR="008D206A" w:rsidRPr="00CB141A" w:rsidRDefault="008D206A" w:rsidP="0065381C">
            <w:pPr>
              <w:spacing w:before="60" w:after="60" w:line="240" w:lineRule="auto"/>
              <w:rPr>
                <w:rFonts w:ascii="Arial" w:hAnsi="Arial" w:cs="Arial"/>
                <w:sz w:val="18"/>
                <w:szCs w:val="18"/>
              </w:rPr>
            </w:pPr>
            <w:r w:rsidRPr="00CB141A">
              <w:rPr>
                <w:rFonts w:ascii="Arial" w:hAnsi="Arial" w:cs="Arial"/>
                <w:sz w:val="18"/>
                <w:szCs w:val="18"/>
              </w:rPr>
              <w:t>Additional email addresses that need to be copied on correspondences:</w:t>
            </w:r>
          </w:p>
        </w:tc>
        <w:tc>
          <w:tcPr>
            <w:tcW w:w="3778" w:type="dxa"/>
            <w:gridSpan w:val="2"/>
            <w:tcBorders>
              <w:bottom w:val="single" w:sz="48" w:space="0" w:color="FFFFFF" w:themeColor="background1"/>
            </w:tcBorders>
            <w:shd w:val="clear" w:color="auto" w:fill="auto"/>
            <w:vAlign w:val="center"/>
          </w:tcPr>
          <w:sdt>
            <w:sdtPr>
              <w:rPr>
                <w:rStyle w:val="DefaultText"/>
              </w:rPr>
              <w:id w:val="-1094403659"/>
              <w:placeholder>
                <w:docPart w:val="9476C85E88F94107BFF724C1AF928796"/>
              </w:placeholder>
              <w:temporary/>
              <w:showingPlcHdr/>
              <w15:appearance w15:val="hidden"/>
            </w:sdtPr>
            <w:sdtEndPr>
              <w:rPr>
                <w:rStyle w:val="DefaultParagraphFont"/>
                <w:rFonts w:ascii="Cambria" w:hAnsi="Cambria" w:cs="Arial"/>
                <w:sz w:val="22"/>
              </w:rPr>
            </w:sdtEndPr>
            <w:sdtContent>
              <w:p w14:paraId="0C4B95C3" w14:textId="77777777" w:rsidR="008D206A" w:rsidRPr="00441BF8" w:rsidRDefault="008D206A" w:rsidP="0065381C">
                <w:pPr>
                  <w:spacing w:before="60" w:after="60" w:line="240" w:lineRule="auto"/>
                  <w:rPr>
                    <w:rFonts w:ascii="Arial" w:hAnsi="Arial" w:cs="Arial"/>
                    <w:color w:val="808080" w:themeColor="background1" w:themeShade="80"/>
                    <w:sz w:val="18"/>
                    <w:szCs w:val="18"/>
                  </w:rPr>
                </w:pPr>
                <w:r>
                  <w:rPr>
                    <w:rFonts w:ascii="Arial" w:hAnsi="Arial" w:cs="Arial"/>
                    <w:color w:val="808080" w:themeColor="background1" w:themeShade="80"/>
                    <w:sz w:val="18"/>
                    <w:szCs w:val="18"/>
                  </w:rPr>
                  <w:t>Type here</w:t>
                </w:r>
              </w:p>
            </w:sdtContent>
          </w:sdt>
        </w:tc>
      </w:tr>
      <w:tr w:rsidR="008D206A" w:rsidRPr="001B2195" w14:paraId="5DCB0FE5" w14:textId="77777777" w:rsidTr="0065381C">
        <w:trPr>
          <w:trHeight w:val="840"/>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515B921B"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4</w:t>
            </w:r>
            <w:r w:rsidRPr="00221F83">
              <w:rPr>
                <w:rFonts w:ascii="Arial" w:hAnsi="Arial" w:cs="Arial"/>
                <w:b/>
                <w:color w:val="079F48"/>
                <w:sz w:val="18"/>
                <w:szCs w:val="18"/>
                <w:lang w:eastAsia="ja-JP"/>
              </w:rPr>
              <w:t xml:space="preserve"> Title of the Readiness support proposal</w:t>
            </w:r>
          </w:p>
        </w:tc>
        <w:tc>
          <w:tcPr>
            <w:tcW w:w="6745" w:type="dxa"/>
            <w:gridSpan w:val="4"/>
            <w:tcBorders>
              <w:top w:val="single" w:sz="48" w:space="0" w:color="FFFFFF" w:themeColor="background1"/>
              <w:bottom w:val="single" w:sz="48" w:space="0" w:color="FFFFFF" w:themeColor="background1"/>
            </w:tcBorders>
            <w:shd w:val="clear" w:color="auto" w:fill="auto"/>
            <w:vAlign w:val="center"/>
          </w:tcPr>
          <w:p w14:paraId="4100FBDC" w14:textId="59991FCA" w:rsidR="008D206A" w:rsidRPr="00D41409" w:rsidRDefault="00857EE1" w:rsidP="0065381C">
            <w:pPr>
              <w:spacing w:after="120"/>
              <w:ind w:right="-29"/>
              <w:rPr>
                <w:rFonts w:ascii="Arial" w:hAnsi="Arial"/>
                <w:sz w:val="18"/>
                <w:szCs w:val="18"/>
              </w:rPr>
            </w:pPr>
            <w:r w:rsidRPr="00CD0EBB">
              <w:rPr>
                <w:rFonts w:ascii="Arial" w:hAnsi="Arial" w:cs="Arial"/>
                <w:sz w:val="18"/>
                <w:szCs w:val="18"/>
              </w:rPr>
              <w:t>Readiness Support for the Implementation of the IRMF for</w:t>
            </w:r>
            <w:r w:rsidR="00223FFF">
              <w:rPr>
                <w:rFonts w:ascii="Arial" w:hAnsi="Arial" w:cs="Arial"/>
                <w:sz w:val="18"/>
                <w:szCs w:val="18"/>
              </w:rPr>
              <w:t xml:space="preserve"> </w:t>
            </w:r>
            <w:r w:rsidRPr="002A6E47">
              <w:rPr>
                <w:rFonts w:ascii="Arial" w:hAnsi="Arial" w:cs="Arial"/>
                <w:color w:val="7F7F7F" w:themeColor="text1" w:themeTint="80"/>
                <w:sz w:val="18"/>
                <w:szCs w:val="18"/>
              </w:rPr>
              <w:t>DAE</w:t>
            </w:r>
            <w:r w:rsidR="001531BC">
              <w:rPr>
                <w:rFonts w:ascii="Arial" w:hAnsi="Arial" w:cs="Arial"/>
                <w:sz w:val="18"/>
                <w:szCs w:val="18"/>
              </w:rPr>
              <w:t xml:space="preserve"> (Fast-Track)</w:t>
            </w:r>
          </w:p>
        </w:tc>
      </w:tr>
      <w:tr w:rsidR="008D206A" w:rsidRPr="001B2195" w14:paraId="6F15A8A1" w14:textId="77777777" w:rsidTr="0065381C">
        <w:trPr>
          <w:trHeight w:val="659"/>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tcPr>
          <w:p w14:paraId="522DB063" w14:textId="53A038A0" w:rsidR="008D206A" w:rsidRPr="00221F83" w:rsidRDefault="003E03FE" w:rsidP="0065381C">
            <w:pPr>
              <w:spacing w:before="120" w:after="60" w:line="240" w:lineRule="auto"/>
              <w:ind w:left="72"/>
              <w:rPr>
                <w:rFonts w:ascii="Arial" w:hAnsi="Arial" w:cs="Arial"/>
                <w:b/>
                <w:color w:val="079F48"/>
                <w:sz w:val="18"/>
                <w:szCs w:val="18"/>
                <w:lang w:eastAsia="ja-JP"/>
              </w:rPr>
            </w:pPr>
            <w:r>
              <w:rPr>
                <w:rFonts w:ascii="Arial" w:hAnsi="Arial" w:cs="Arial"/>
                <w:b/>
                <w:color w:val="079F48"/>
                <w:sz w:val="18"/>
                <w:szCs w:val="18"/>
                <w:lang w:eastAsia="ja-JP"/>
              </w:rPr>
              <w:t xml:space="preserve">1.5 Title of the funding proposal </w:t>
            </w:r>
            <w:r w:rsidR="00C71402">
              <w:rPr>
                <w:rFonts w:ascii="Arial" w:hAnsi="Arial" w:cs="Arial"/>
                <w:b/>
                <w:color w:val="079F48"/>
                <w:sz w:val="18"/>
                <w:szCs w:val="18"/>
                <w:lang w:eastAsia="ja-JP"/>
              </w:rPr>
              <w:t>(</w:t>
            </w:r>
            <w:r w:rsidR="004D51EE">
              <w:rPr>
                <w:rFonts w:ascii="Arial" w:hAnsi="Arial" w:cs="Arial"/>
                <w:b/>
                <w:color w:val="079F48"/>
                <w:sz w:val="18"/>
                <w:szCs w:val="18"/>
                <w:lang w:eastAsia="ja-JP"/>
              </w:rPr>
              <w:t xml:space="preserve">and </w:t>
            </w:r>
            <w:r>
              <w:rPr>
                <w:rFonts w:ascii="Arial" w:hAnsi="Arial" w:cs="Arial"/>
                <w:b/>
                <w:color w:val="079F48"/>
                <w:sz w:val="18"/>
                <w:szCs w:val="18"/>
                <w:lang w:eastAsia="ja-JP"/>
              </w:rPr>
              <w:t>targeted B</w:t>
            </w:r>
            <w:r w:rsidR="0049674C">
              <w:rPr>
                <w:rFonts w:ascii="Arial" w:hAnsi="Arial" w:cs="Arial"/>
                <w:b/>
                <w:color w:val="079F48"/>
                <w:sz w:val="18"/>
                <w:szCs w:val="18"/>
                <w:lang w:eastAsia="ja-JP"/>
              </w:rPr>
              <w:t>oard Meeting</w:t>
            </w:r>
            <w:r w:rsidR="00C71402">
              <w:rPr>
                <w:rFonts w:ascii="Arial" w:hAnsi="Arial" w:cs="Arial"/>
                <w:b/>
                <w:color w:val="079F48"/>
                <w:sz w:val="18"/>
                <w:szCs w:val="18"/>
                <w:lang w:eastAsia="ja-JP"/>
              </w:rPr>
              <w:t>)</w:t>
            </w:r>
          </w:p>
        </w:tc>
        <w:tc>
          <w:tcPr>
            <w:tcW w:w="6745" w:type="dxa"/>
            <w:gridSpan w:val="4"/>
            <w:tcBorders>
              <w:top w:val="single" w:sz="48" w:space="0" w:color="FFFFFF" w:themeColor="background1"/>
              <w:bottom w:val="single" w:sz="48" w:space="0" w:color="FFFFFF" w:themeColor="background1"/>
            </w:tcBorders>
            <w:shd w:val="clear" w:color="auto" w:fill="auto"/>
            <w:vAlign w:val="center"/>
          </w:tcPr>
          <w:p w14:paraId="5D28536F" w14:textId="77777777" w:rsidR="008D206A" w:rsidRPr="00784375" w:rsidRDefault="008D206A" w:rsidP="0065381C">
            <w:pPr>
              <w:spacing w:before="60" w:after="60" w:line="240" w:lineRule="auto"/>
              <w:ind w:left="616" w:hanging="616"/>
              <w:rPr>
                <w:rFonts w:ascii="Arial" w:hAnsi="Arial" w:cs="Arial"/>
                <w:sz w:val="18"/>
                <w:szCs w:val="18"/>
              </w:rPr>
            </w:pPr>
          </w:p>
        </w:tc>
      </w:tr>
      <w:tr w:rsidR="008D206A" w:rsidRPr="001B2195" w14:paraId="51383F42" w14:textId="77777777" w:rsidTr="0065381C">
        <w:trPr>
          <w:trHeight w:val="659"/>
        </w:trPr>
        <w:tc>
          <w:tcPr>
            <w:tcW w:w="2340" w:type="dxa"/>
            <w:tcBorders>
              <w:top w:val="single" w:sz="48" w:space="0" w:color="FFFFFF" w:themeColor="background1"/>
              <w:bottom w:val="single" w:sz="48" w:space="0" w:color="FFFFFF" w:themeColor="background1"/>
            </w:tcBorders>
            <w:shd w:val="clear" w:color="auto" w:fill="F2F2F2" w:themeFill="background1" w:themeFillShade="F2"/>
            <w:noWrap/>
            <w:vAlign w:val="center"/>
          </w:tcPr>
          <w:p w14:paraId="2CF32A7E" w14:textId="77777777" w:rsidR="008D206A" w:rsidRPr="00221F83" w:rsidRDefault="008D206A" w:rsidP="0065381C">
            <w:pPr>
              <w:spacing w:before="120" w:after="60" w:line="240" w:lineRule="auto"/>
              <w:ind w:left="75"/>
              <w:rPr>
                <w:rFonts w:ascii="Arial" w:hAnsi="Arial" w:cs="Arial"/>
                <w:b/>
                <w:color w:val="079F48"/>
                <w:sz w:val="18"/>
                <w:szCs w:val="18"/>
                <w:lang w:eastAsia="ja-JP"/>
              </w:rPr>
            </w:pPr>
            <w:r w:rsidRPr="00221F83">
              <w:rPr>
                <w:rFonts w:ascii="Arial" w:hAnsi="Arial" w:cs="Arial"/>
                <w:b/>
                <w:color w:val="079F48"/>
                <w:sz w:val="18"/>
                <w:szCs w:val="18"/>
                <w:lang w:eastAsia="ja-JP"/>
              </w:rPr>
              <w:t>1.</w:t>
            </w:r>
            <w:r>
              <w:rPr>
                <w:rFonts w:ascii="Arial" w:hAnsi="Arial" w:cs="Arial"/>
                <w:b/>
                <w:color w:val="079F48"/>
                <w:sz w:val="18"/>
                <w:szCs w:val="18"/>
                <w:lang w:eastAsia="ja-JP"/>
              </w:rPr>
              <w:t>6</w:t>
            </w:r>
            <w:r w:rsidRPr="00221F83">
              <w:rPr>
                <w:rFonts w:ascii="Arial" w:hAnsi="Arial" w:cs="Arial"/>
                <w:b/>
                <w:color w:val="079F48"/>
                <w:sz w:val="18"/>
                <w:szCs w:val="18"/>
                <w:lang w:eastAsia="ja-JP"/>
              </w:rPr>
              <w:t xml:space="preserve"> Total requested amount and currency</w:t>
            </w:r>
          </w:p>
        </w:tc>
        <w:tc>
          <w:tcPr>
            <w:tcW w:w="1707" w:type="dxa"/>
            <w:tcBorders>
              <w:top w:val="single" w:sz="48" w:space="0" w:color="FFFFFF" w:themeColor="background1"/>
              <w:bottom w:val="single" w:sz="48" w:space="0" w:color="FFFFFF" w:themeColor="background1"/>
            </w:tcBorders>
            <w:shd w:val="clear" w:color="auto" w:fill="auto"/>
            <w:vAlign w:val="center"/>
          </w:tcPr>
          <w:p w14:paraId="07B1DCF3" w14:textId="5068086A" w:rsidR="008D206A" w:rsidRPr="001728B0" w:rsidRDefault="00000000" w:rsidP="0065381C">
            <w:pPr>
              <w:spacing w:before="60" w:after="60" w:line="240" w:lineRule="auto"/>
              <w:rPr>
                <w:rFonts w:ascii="Arial" w:hAnsi="Arial" w:cs="Arial"/>
                <w:color w:val="808080" w:themeColor="background1" w:themeShade="80"/>
                <w:sz w:val="18"/>
                <w:szCs w:val="18"/>
              </w:rPr>
            </w:pPr>
            <w:sdt>
              <w:sdtPr>
                <w:rPr>
                  <w:rFonts w:ascii="Arial" w:hAnsi="Arial" w:cs="Arial"/>
                  <w:color w:val="808080" w:themeColor="background1" w:themeShade="80"/>
                  <w:sz w:val="18"/>
                  <w:szCs w:val="18"/>
                </w:rPr>
                <w:id w:val="-682900159"/>
                <w:placeholder>
                  <w:docPart w:val="B22DE3019B0948C9A456FACD44D98CE6"/>
                </w:placeholder>
                <w:dropDownList>
                  <w:listItem w:displayText="Choose Currency" w:value="Choose Currency"/>
                  <w:listItem w:displayText="USD" w:value="USD"/>
                  <w:listItem w:displayText="EUR" w:value="EUR"/>
                </w:dropDownList>
              </w:sdtPr>
              <w:sdtContent>
                <w:r w:rsidR="005E71DD">
                  <w:rPr>
                    <w:rFonts w:ascii="Arial" w:hAnsi="Arial" w:cs="Arial"/>
                    <w:color w:val="808080" w:themeColor="background1" w:themeShade="80"/>
                    <w:sz w:val="18"/>
                    <w:szCs w:val="18"/>
                  </w:rPr>
                  <w:t>USD</w:t>
                </w:r>
              </w:sdtContent>
            </w:sdt>
            <w:r w:rsidR="008D206A" w:rsidRPr="001728B0">
              <w:rPr>
                <w:rFonts w:ascii="Arial" w:hAnsi="Arial" w:cs="Arial"/>
                <w:color w:val="808080" w:themeColor="background1" w:themeShade="80"/>
                <w:sz w:val="18"/>
                <w:szCs w:val="18"/>
              </w:rPr>
              <w:t xml:space="preserve"> </w:t>
            </w:r>
            <w:r w:rsidR="005E71DD">
              <w:rPr>
                <w:rFonts w:ascii="Arial" w:hAnsi="Arial" w:cs="Arial"/>
                <w:sz w:val="18"/>
                <w:szCs w:val="18"/>
              </w:rPr>
              <w:t>50,000</w:t>
            </w:r>
            <w:r w:rsidR="00F6737E">
              <w:rPr>
                <w:rFonts w:ascii="Arial" w:hAnsi="Arial" w:cs="Arial"/>
                <w:sz w:val="18"/>
                <w:szCs w:val="18"/>
              </w:rPr>
              <w:t xml:space="preserve"> (maximum)</w:t>
            </w:r>
          </w:p>
        </w:tc>
        <w:tc>
          <w:tcPr>
            <w:tcW w:w="2250" w:type="dxa"/>
            <w:gridSpan w:val="2"/>
            <w:tcBorders>
              <w:top w:val="single" w:sz="48" w:space="0" w:color="FFFFFF" w:themeColor="background1"/>
              <w:bottom w:val="single" w:sz="48" w:space="0" w:color="FFFFFF" w:themeColor="background1"/>
            </w:tcBorders>
            <w:shd w:val="clear" w:color="auto" w:fill="F2F2F2" w:themeFill="background1" w:themeFillShade="F2"/>
          </w:tcPr>
          <w:p w14:paraId="4D75FA18" w14:textId="77777777" w:rsidR="008D206A" w:rsidRPr="00221F83" w:rsidRDefault="008D206A" w:rsidP="0065381C">
            <w:pPr>
              <w:spacing w:before="120" w:after="60" w:line="240" w:lineRule="auto"/>
              <w:ind w:left="75"/>
              <w:rPr>
                <w:rFonts w:ascii="Arial" w:hAnsi="Arial" w:cs="Arial"/>
                <w:b/>
                <w:bCs/>
                <w:color w:val="079F48"/>
                <w:sz w:val="18"/>
                <w:szCs w:val="18"/>
                <w:lang w:eastAsia="ja-JP"/>
              </w:rPr>
            </w:pPr>
            <w:r w:rsidRPr="00C31065">
              <w:rPr>
                <w:rFonts w:ascii="Arial" w:hAnsi="Arial" w:cs="Arial"/>
                <w:b/>
                <w:color w:val="079F48"/>
                <w:sz w:val="18"/>
                <w:szCs w:val="18"/>
                <w:lang w:eastAsia="ja-JP"/>
              </w:rPr>
              <w:t>1.</w:t>
            </w:r>
            <w:r>
              <w:rPr>
                <w:rFonts w:ascii="Arial" w:hAnsi="Arial" w:cs="Arial"/>
                <w:b/>
                <w:color w:val="079F48"/>
                <w:sz w:val="18"/>
                <w:szCs w:val="18"/>
                <w:lang w:eastAsia="ja-JP"/>
              </w:rPr>
              <w:t>7</w:t>
            </w:r>
            <w:r w:rsidRPr="00C31065">
              <w:rPr>
                <w:rFonts w:ascii="Arial" w:hAnsi="Arial" w:cs="Arial"/>
                <w:b/>
                <w:color w:val="079F48"/>
                <w:sz w:val="18"/>
                <w:szCs w:val="18"/>
                <w:lang w:eastAsia="ja-JP"/>
              </w:rPr>
              <w:t xml:space="preserve"> Implementation period</w:t>
            </w:r>
          </w:p>
        </w:tc>
        <w:bookmarkStart w:id="2" w:name="OLE_LINK6" w:displacedByCustomXml="next"/>
        <w:sdt>
          <w:sdtPr>
            <w:rPr>
              <w:rFonts w:ascii="Arial" w:hAnsi="Arial" w:cs="Arial"/>
              <w:color w:val="808080" w:themeColor="background1" w:themeShade="80"/>
              <w:sz w:val="18"/>
              <w:szCs w:val="18"/>
            </w:rPr>
            <w:id w:val="-2012513979"/>
            <w:placeholder>
              <w:docPart w:val="95CEEA598F654024A3DC77FBA9B552A0"/>
            </w:placeholder>
            <w:comboBox>
              <w:listItem w:displayText="Please specify the implementation period in number of months" w:value="Please specify the implementation period in number of months"/>
            </w:comboBox>
          </w:sdtPr>
          <w:sdtContent>
            <w:tc>
              <w:tcPr>
                <w:tcW w:w="2788" w:type="dxa"/>
                <w:tcBorders>
                  <w:top w:val="single" w:sz="48" w:space="0" w:color="FFFFFF" w:themeColor="background1"/>
                  <w:bottom w:val="single" w:sz="48" w:space="0" w:color="FFFFFF" w:themeColor="background1"/>
                </w:tcBorders>
                <w:shd w:val="clear" w:color="auto" w:fill="auto"/>
                <w:vAlign w:val="center"/>
              </w:tcPr>
              <w:p w14:paraId="42083DD0" w14:textId="7721775B" w:rsidR="008D206A" w:rsidRPr="001728B0" w:rsidRDefault="007545C7" w:rsidP="0065381C">
                <w:pPr>
                  <w:spacing w:before="60" w:after="60" w:line="240" w:lineRule="auto"/>
                  <w:rPr>
                    <w:rFonts w:ascii="Arial" w:hAnsi="Arial" w:cs="Arial"/>
                    <w:color w:val="A6A6A6" w:themeColor="background1" w:themeShade="A6"/>
                    <w:sz w:val="18"/>
                    <w:szCs w:val="18"/>
                  </w:rPr>
                </w:pPr>
                <w:r>
                  <w:rPr>
                    <w:rFonts w:ascii="Arial" w:hAnsi="Arial" w:cs="Arial"/>
                    <w:color w:val="808080" w:themeColor="background1" w:themeShade="80"/>
                    <w:sz w:val="18"/>
                    <w:szCs w:val="18"/>
                  </w:rPr>
                  <w:t>Please specify the implementation period in number of months</w:t>
                </w:r>
              </w:p>
            </w:tc>
          </w:sdtContent>
        </w:sdt>
        <w:bookmarkEnd w:id="2" w:displacedByCustomXml="prev"/>
      </w:tr>
    </w:tbl>
    <w:p w14:paraId="235BC377" w14:textId="1A9179DC" w:rsidR="005E71DD" w:rsidRDefault="005E71DD" w:rsidP="008D206A"/>
    <w:p w14:paraId="59FCB1C8" w14:textId="77777777" w:rsidR="005E71DD" w:rsidRDefault="005E71DD">
      <w:pPr>
        <w:tabs>
          <w:tab w:val="clear" w:pos="425"/>
          <w:tab w:val="clear" w:pos="709"/>
          <w:tab w:val="clear" w:pos="851"/>
          <w:tab w:val="clear" w:pos="5245"/>
        </w:tabs>
        <w:spacing w:line="240" w:lineRule="auto"/>
      </w:pPr>
      <w:r>
        <w:br w:type="page"/>
      </w:r>
    </w:p>
    <w:p w14:paraId="16325E8D" w14:textId="77777777" w:rsidR="008D206A" w:rsidRDefault="008D206A" w:rsidP="008D206A">
      <w:pPr>
        <w:sectPr w:rsidR="008D206A" w:rsidSect="009719CD">
          <w:headerReference w:type="default" r:id="rId18"/>
          <w:footerReference w:type="default" r:id="rId19"/>
          <w:headerReference w:type="first" r:id="rId20"/>
          <w:footerReference w:type="first" r:id="rId21"/>
          <w:pgSz w:w="11906" w:h="16838" w:code="9"/>
          <w:pgMar w:top="2002" w:right="1440" w:bottom="1440" w:left="1440" w:header="720" w:footer="403" w:gutter="0"/>
          <w:cols w:space="720"/>
          <w:docGrid w:linePitch="360"/>
        </w:sectPr>
      </w:pPr>
    </w:p>
    <w:tbl>
      <w:tblPr>
        <w:tblStyle w:val="TableGrid"/>
        <w:tblW w:w="15840" w:type="dxa"/>
        <w:jc w:val="center"/>
        <w:tblLayout w:type="fixed"/>
        <w:tblLook w:val="04A0" w:firstRow="1" w:lastRow="0" w:firstColumn="1" w:lastColumn="0" w:noHBand="0" w:noVBand="1"/>
      </w:tblPr>
      <w:tblGrid>
        <w:gridCol w:w="15840"/>
      </w:tblGrid>
      <w:tr w:rsidR="008D206A" w:rsidRPr="00894DA3" w14:paraId="3EACCABB" w14:textId="77777777" w:rsidTr="00274FCE">
        <w:trPr>
          <w:trHeight w:val="541"/>
          <w:jc w:val="center"/>
        </w:trPr>
        <w:tc>
          <w:tcPr>
            <w:tcW w:w="15840" w:type="dxa"/>
            <w:tcBorders>
              <w:top w:val="nil"/>
              <w:left w:val="nil"/>
              <w:bottom w:val="nil"/>
              <w:right w:val="nil"/>
            </w:tcBorders>
            <w:shd w:val="clear" w:color="auto" w:fill="079F48"/>
            <w:vAlign w:val="center"/>
          </w:tcPr>
          <w:p w14:paraId="2562142D" w14:textId="77777777" w:rsidR="008D206A" w:rsidRPr="004D59CE" w:rsidRDefault="008D206A" w:rsidP="008D206A">
            <w:pPr>
              <w:pStyle w:val="ListParagraph"/>
              <w:numPr>
                <w:ilvl w:val="0"/>
                <w:numId w:val="13"/>
              </w:numPr>
              <w:tabs>
                <w:tab w:val="clear" w:pos="425"/>
                <w:tab w:val="clear" w:pos="709"/>
                <w:tab w:val="clear" w:pos="851"/>
                <w:tab w:val="clear" w:pos="5245"/>
              </w:tabs>
              <w:spacing w:line="240" w:lineRule="auto"/>
              <w:ind w:left="330" w:hanging="270"/>
              <w:rPr>
                <w:rFonts w:ascii="Arial" w:hAnsi="Arial" w:cs="Arial"/>
                <w:b/>
                <w:bCs/>
                <w:color w:val="24634F"/>
                <w:sz w:val="18"/>
                <w:szCs w:val="18"/>
              </w:rPr>
            </w:pPr>
            <w:r w:rsidRPr="004D59CE">
              <w:rPr>
                <w:rFonts w:ascii="Arial" w:hAnsi="Arial" w:cs="Arial"/>
                <w:b/>
                <w:bCs/>
                <w:color w:val="FFFFFF" w:themeColor="background1"/>
              </w:rPr>
              <w:lastRenderedPageBreak/>
              <w:t xml:space="preserve">LOGICAL FRAMEWORK </w:t>
            </w:r>
          </w:p>
        </w:tc>
      </w:tr>
    </w:tbl>
    <w:p w14:paraId="04FBD7B6" w14:textId="77777777" w:rsidR="00467B29" w:rsidRDefault="00467B29" w:rsidP="00467B29">
      <w:pPr>
        <w:spacing w:line="240" w:lineRule="auto"/>
        <w:rPr>
          <w:rFonts w:ascii="Arial" w:hAnsi="Arial" w:cs="Arial"/>
          <w:b/>
          <w:bCs/>
          <w:i/>
          <w:sz w:val="20"/>
        </w:rPr>
      </w:pPr>
    </w:p>
    <w:p w14:paraId="1E6A299D" w14:textId="77777777" w:rsidR="008D206A" w:rsidRDefault="008D206A" w:rsidP="008D206A"/>
    <w:p w14:paraId="76892C19" w14:textId="378A58F0" w:rsidR="002F2659" w:rsidRDefault="002F2659" w:rsidP="008D206A">
      <w:r w:rsidRPr="000D40D0">
        <w:rPr>
          <w:color w:val="808080" w:themeColor="background1" w:themeShade="80"/>
        </w:rPr>
        <w:t xml:space="preserve">For the logframe, please </w:t>
      </w:r>
      <w:r w:rsidR="00511947" w:rsidRPr="000D40D0">
        <w:rPr>
          <w:color w:val="808080" w:themeColor="background1" w:themeShade="80"/>
        </w:rPr>
        <w:t xml:space="preserve">see the below sample logfame with indicative activities. Then use the separate file, titled: Logframe.docm through this </w:t>
      </w:r>
      <w:hyperlink r:id="rId22" w:history="1">
        <w:r w:rsidR="00511947" w:rsidRPr="007E23ED">
          <w:rPr>
            <w:rStyle w:val="Hyperlink"/>
          </w:rPr>
          <w:t>link</w:t>
        </w:r>
      </w:hyperlink>
      <w:r w:rsidR="00511947" w:rsidRPr="000D40D0">
        <w:rPr>
          <w:color w:val="808080" w:themeColor="background1" w:themeShade="80"/>
        </w:rPr>
        <w:t xml:space="preserve"> for the project logframe</w:t>
      </w:r>
      <w:r w:rsidR="00770B98">
        <w:rPr>
          <w:color w:val="808080" w:themeColor="background1" w:themeShade="80"/>
        </w:rPr>
        <w:t>, then submit it to GCF together with the proposal template</w:t>
      </w:r>
      <w:r w:rsidR="00FE0D87" w:rsidRPr="000D40D0">
        <w:rPr>
          <w:color w:val="808080" w:themeColor="background1" w:themeShade="80"/>
        </w:rPr>
        <w:t>.</w:t>
      </w:r>
      <w:r w:rsidR="000D40D0" w:rsidRPr="000D40D0">
        <w:rPr>
          <w:color w:val="808080" w:themeColor="background1" w:themeShade="80"/>
        </w:rPr>
        <w:t xml:space="preserve"> </w:t>
      </w:r>
      <w:r w:rsidR="000D40D0" w:rsidRPr="00B71CD0">
        <w:rPr>
          <w:color w:val="808080" w:themeColor="background1" w:themeShade="80"/>
        </w:rPr>
        <w:t>After filling in the logframe template in a separate file, please ensure that this sample logframe is removed from the proposal before submission to GCF for review.</w:t>
      </w:r>
    </w:p>
    <w:p w14:paraId="4E8BF5F7" w14:textId="77777777" w:rsidR="005253EC" w:rsidRDefault="005253EC" w:rsidP="008D206A"/>
    <w:tbl>
      <w:tblPr>
        <w:tblStyle w:val="TableGrid"/>
        <w:tblW w:w="5526"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526"/>
        <w:gridCol w:w="1978"/>
        <w:gridCol w:w="3426"/>
        <w:gridCol w:w="1234"/>
        <w:gridCol w:w="1234"/>
        <w:gridCol w:w="1234"/>
        <w:gridCol w:w="4488"/>
      </w:tblGrid>
      <w:tr w:rsidR="005253EC" w:rsidRPr="00314B85" w14:paraId="04C51788" w14:textId="77777777" w:rsidTr="001640EC">
        <w:trPr>
          <w:trHeight w:val="630"/>
          <w:tblHeader/>
          <w:jc w:val="center"/>
        </w:trPr>
        <w:tc>
          <w:tcPr>
            <w:tcW w:w="505" w:type="pct"/>
            <w:shd w:val="clear" w:color="auto" w:fill="F2F2F2" w:themeFill="background1" w:themeFillShade="F2"/>
            <w:vAlign w:val="center"/>
          </w:tcPr>
          <w:p w14:paraId="09FFD914" w14:textId="77777777" w:rsidR="005253EC" w:rsidRPr="00221F83" w:rsidRDefault="005253EC" w:rsidP="001640EC">
            <w:pPr>
              <w:jc w:val="center"/>
              <w:rPr>
                <w:rFonts w:ascii="Arial" w:hAnsi="Arial" w:cs="Arial"/>
                <w:b/>
                <w:bCs/>
                <w:color w:val="079F48"/>
                <w:sz w:val="18"/>
                <w:szCs w:val="18"/>
              </w:rPr>
            </w:pPr>
            <w:r>
              <w:rPr>
                <w:rFonts w:ascii="Arial" w:hAnsi="Arial" w:cs="Arial"/>
                <w:b/>
                <w:bCs/>
                <w:color w:val="079F48"/>
                <w:sz w:val="18"/>
                <w:szCs w:val="18"/>
              </w:rPr>
              <w:t>Outcome</w:t>
            </w:r>
          </w:p>
        </w:tc>
        <w:tc>
          <w:tcPr>
            <w:tcW w:w="654" w:type="pct"/>
            <w:shd w:val="clear" w:color="auto" w:fill="F2F2F2" w:themeFill="background1" w:themeFillShade="F2"/>
            <w:vAlign w:val="center"/>
          </w:tcPr>
          <w:p w14:paraId="37378352" w14:textId="77777777" w:rsidR="005253EC" w:rsidRDefault="005253EC" w:rsidP="001640EC">
            <w:pPr>
              <w:jc w:val="center"/>
              <w:rPr>
                <w:rFonts w:ascii="Arial" w:hAnsi="Arial" w:cs="Arial"/>
                <w:b/>
                <w:bCs/>
                <w:color w:val="079F48"/>
                <w:sz w:val="18"/>
                <w:szCs w:val="18"/>
              </w:rPr>
            </w:pPr>
            <w:r>
              <w:rPr>
                <w:rFonts w:ascii="Arial" w:hAnsi="Arial" w:cs="Arial"/>
                <w:b/>
                <w:bCs/>
                <w:color w:val="079F48"/>
                <w:sz w:val="18"/>
                <w:szCs w:val="18"/>
              </w:rPr>
              <w:t>Output</w:t>
            </w:r>
          </w:p>
        </w:tc>
        <w:tc>
          <w:tcPr>
            <w:tcW w:w="1133" w:type="pct"/>
            <w:shd w:val="clear" w:color="auto" w:fill="F2F2F2" w:themeFill="background1" w:themeFillShade="F2"/>
            <w:vAlign w:val="center"/>
          </w:tcPr>
          <w:p w14:paraId="67B5BD53" w14:textId="77777777" w:rsidR="005253EC" w:rsidRDefault="005253EC" w:rsidP="001640EC">
            <w:pPr>
              <w:jc w:val="center"/>
              <w:rPr>
                <w:rFonts w:ascii="Arial" w:hAnsi="Arial" w:cs="Arial"/>
                <w:b/>
                <w:bCs/>
                <w:color w:val="079F48"/>
                <w:sz w:val="18"/>
                <w:szCs w:val="18"/>
              </w:rPr>
            </w:pPr>
            <w:r>
              <w:rPr>
                <w:rFonts w:ascii="Arial" w:hAnsi="Arial" w:cs="Arial"/>
                <w:b/>
                <w:bCs/>
                <w:color w:val="079F48"/>
                <w:sz w:val="18"/>
                <w:szCs w:val="18"/>
              </w:rPr>
              <w:t>Indicator</w:t>
            </w:r>
            <w:r>
              <w:rPr>
                <w:rStyle w:val="FootnoteReference"/>
                <w:rFonts w:ascii="Arial" w:hAnsi="Arial" w:cs="Arial"/>
                <w:b/>
                <w:bCs/>
                <w:color w:val="079F48"/>
                <w:sz w:val="18"/>
                <w:szCs w:val="18"/>
              </w:rPr>
              <w:footnoteReference w:id="2"/>
            </w:r>
          </w:p>
        </w:tc>
        <w:tc>
          <w:tcPr>
            <w:tcW w:w="408" w:type="pct"/>
            <w:shd w:val="clear" w:color="auto" w:fill="F2F2F2" w:themeFill="background1" w:themeFillShade="F2"/>
            <w:vAlign w:val="center"/>
          </w:tcPr>
          <w:p w14:paraId="422CFF81" w14:textId="77777777" w:rsidR="005253EC" w:rsidRDefault="005253EC" w:rsidP="001640EC">
            <w:pPr>
              <w:jc w:val="center"/>
              <w:rPr>
                <w:rFonts w:ascii="Arial" w:hAnsi="Arial" w:cs="Arial"/>
                <w:b/>
                <w:bCs/>
                <w:color w:val="079F48"/>
                <w:sz w:val="18"/>
                <w:szCs w:val="18"/>
              </w:rPr>
            </w:pPr>
            <w:r>
              <w:rPr>
                <w:rFonts w:ascii="Arial" w:hAnsi="Arial" w:cs="Arial"/>
                <w:b/>
                <w:bCs/>
                <w:color w:val="079F48"/>
                <w:sz w:val="18"/>
                <w:szCs w:val="18"/>
              </w:rPr>
              <w:t>Target</w:t>
            </w:r>
          </w:p>
        </w:tc>
        <w:tc>
          <w:tcPr>
            <w:tcW w:w="408" w:type="pct"/>
            <w:shd w:val="clear" w:color="auto" w:fill="F2F2F2" w:themeFill="background1" w:themeFillShade="F2"/>
            <w:vAlign w:val="center"/>
          </w:tcPr>
          <w:p w14:paraId="5352D659" w14:textId="77777777" w:rsidR="005253EC" w:rsidRDefault="005253EC" w:rsidP="001640EC">
            <w:pPr>
              <w:jc w:val="center"/>
              <w:rPr>
                <w:rFonts w:ascii="Arial" w:hAnsi="Arial" w:cs="Arial"/>
                <w:b/>
                <w:bCs/>
                <w:color w:val="079F48"/>
                <w:sz w:val="18"/>
                <w:szCs w:val="18"/>
              </w:rPr>
            </w:pPr>
            <w:proofErr w:type="spellStart"/>
            <w:r>
              <w:rPr>
                <w:rFonts w:ascii="Arial" w:hAnsi="Arial" w:cs="Arial"/>
                <w:b/>
                <w:bCs/>
                <w:color w:val="079F48"/>
                <w:sz w:val="18"/>
                <w:szCs w:val="18"/>
              </w:rPr>
              <w:t>MoV</w:t>
            </w:r>
            <w:proofErr w:type="spellEnd"/>
            <w:r>
              <w:rPr>
                <w:rStyle w:val="FootnoteReference"/>
                <w:rFonts w:ascii="Arial" w:hAnsi="Arial" w:cs="Arial"/>
                <w:b/>
                <w:bCs/>
                <w:color w:val="079F48"/>
                <w:sz w:val="18"/>
                <w:szCs w:val="18"/>
              </w:rPr>
              <w:footnoteReference w:id="3"/>
            </w:r>
          </w:p>
        </w:tc>
        <w:tc>
          <w:tcPr>
            <w:tcW w:w="408" w:type="pct"/>
            <w:shd w:val="clear" w:color="auto" w:fill="F2F2F2" w:themeFill="background1" w:themeFillShade="F2"/>
            <w:vAlign w:val="center"/>
          </w:tcPr>
          <w:p w14:paraId="2BF5F00C" w14:textId="77777777" w:rsidR="005253EC" w:rsidRPr="00221F83" w:rsidRDefault="005253EC" w:rsidP="001640EC">
            <w:pPr>
              <w:jc w:val="center"/>
              <w:rPr>
                <w:rFonts w:ascii="Arial" w:hAnsi="Arial" w:cs="Arial"/>
                <w:b/>
                <w:bCs/>
                <w:color w:val="079F48"/>
                <w:sz w:val="18"/>
                <w:szCs w:val="18"/>
              </w:rPr>
            </w:pPr>
            <w:r>
              <w:rPr>
                <w:rFonts w:ascii="Arial" w:hAnsi="Arial" w:cs="Arial"/>
                <w:b/>
                <w:bCs/>
                <w:color w:val="079F48"/>
                <w:sz w:val="18"/>
                <w:szCs w:val="18"/>
              </w:rPr>
              <w:t>Notes</w:t>
            </w:r>
            <w:r w:rsidRPr="00221F83">
              <w:rPr>
                <w:rFonts w:ascii="Arial" w:hAnsi="Arial" w:cs="Arial"/>
                <w:b/>
                <w:bCs/>
                <w:color w:val="079F48"/>
                <w:sz w:val="18"/>
                <w:szCs w:val="18"/>
              </w:rPr>
              <w:t xml:space="preserve"> </w:t>
            </w:r>
          </w:p>
        </w:tc>
        <w:tc>
          <w:tcPr>
            <w:tcW w:w="1484" w:type="pct"/>
            <w:shd w:val="clear" w:color="auto" w:fill="F2F2F2" w:themeFill="background1" w:themeFillShade="F2"/>
            <w:vAlign w:val="center"/>
          </w:tcPr>
          <w:p w14:paraId="1506BC6D" w14:textId="77777777" w:rsidR="005253EC" w:rsidRPr="00221F83" w:rsidRDefault="005253EC" w:rsidP="001640EC">
            <w:pPr>
              <w:jc w:val="center"/>
              <w:rPr>
                <w:rFonts w:ascii="Arial" w:hAnsi="Arial" w:cs="Arial"/>
                <w:b/>
                <w:bCs/>
                <w:color w:val="079F48"/>
                <w:sz w:val="18"/>
                <w:szCs w:val="18"/>
              </w:rPr>
            </w:pPr>
            <w:r w:rsidRPr="00221F83">
              <w:rPr>
                <w:rFonts w:ascii="Arial" w:hAnsi="Arial" w:cs="Arial"/>
                <w:b/>
                <w:bCs/>
                <w:color w:val="079F48"/>
                <w:sz w:val="18"/>
                <w:szCs w:val="18"/>
              </w:rPr>
              <w:t>Activities</w:t>
            </w:r>
          </w:p>
          <w:p w14:paraId="3E7760B0" w14:textId="77777777" w:rsidR="005253EC" w:rsidRPr="00221F83" w:rsidRDefault="005253EC" w:rsidP="001640EC">
            <w:pPr>
              <w:jc w:val="center"/>
              <w:rPr>
                <w:rFonts w:ascii="Arial" w:hAnsi="Arial" w:cs="Arial"/>
                <w:b/>
                <w:color w:val="079F48"/>
                <w:sz w:val="18"/>
                <w:szCs w:val="18"/>
              </w:rPr>
            </w:pPr>
            <w:r w:rsidRPr="00221F83">
              <w:rPr>
                <w:rFonts w:ascii="Arial" w:hAnsi="Arial" w:cs="Arial"/>
                <w:b/>
                <w:bCs/>
                <w:color w:val="079F48"/>
                <w:sz w:val="18"/>
                <w:szCs w:val="18"/>
              </w:rPr>
              <w:t>(</w:t>
            </w:r>
            <w:proofErr w:type="gramStart"/>
            <w:r w:rsidRPr="00221F83">
              <w:rPr>
                <w:rFonts w:ascii="Arial" w:hAnsi="Arial" w:cs="Arial"/>
                <w:b/>
                <w:bCs/>
                <w:color w:val="079F48"/>
                <w:sz w:val="18"/>
                <w:szCs w:val="18"/>
              </w:rPr>
              <w:t>brief</w:t>
            </w:r>
            <w:proofErr w:type="gramEnd"/>
            <w:r w:rsidRPr="00221F83">
              <w:rPr>
                <w:rFonts w:ascii="Arial" w:hAnsi="Arial" w:cs="Arial"/>
                <w:b/>
                <w:bCs/>
                <w:color w:val="079F48"/>
                <w:sz w:val="18"/>
                <w:szCs w:val="18"/>
              </w:rPr>
              <w:t xml:space="preserve"> description)</w:t>
            </w:r>
          </w:p>
        </w:tc>
      </w:tr>
      <w:tr w:rsidR="005253EC" w:rsidRPr="00F46C27" w14:paraId="705653FB" w14:textId="77777777" w:rsidTr="001640EC">
        <w:trPr>
          <w:trHeight w:val="2676"/>
          <w:jc w:val="center"/>
        </w:trPr>
        <w:tc>
          <w:tcPr>
            <w:tcW w:w="505" w:type="pct"/>
          </w:tcPr>
          <w:p w14:paraId="200DDD30" w14:textId="77777777" w:rsidR="005253EC" w:rsidRPr="006F5FE4" w:rsidRDefault="005253EC" w:rsidP="001640EC">
            <w:pPr>
              <w:spacing w:before="60" w:after="60"/>
              <w:rPr>
                <w:rFonts w:ascii="Arial" w:hAnsi="Arial" w:cs="Arial"/>
                <w:color w:val="A6A6A6" w:themeColor="background1" w:themeShade="A6"/>
                <w:sz w:val="18"/>
                <w:szCs w:val="18"/>
              </w:rPr>
            </w:pPr>
            <w:r w:rsidRPr="00747D71">
              <w:rPr>
                <w:rFonts w:ascii="Arial" w:hAnsi="Arial" w:cs="Arial"/>
                <w:color w:val="000000" w:themeColor="text1"/>
                <w:sz w:val="18"/>
                <w:szCs w:val="18"/>
              </w:rPr>
              <w:t>Outcome 4.</w:t>
            </w:r>
            <w:r>
              <w:rPr>
                <w:rFonts w:ascii="Arial" w:hAnsi="Arial" w:cs="Arial"/>
                <w:color w:val="000000" w:themeColor="text1"/>
                <w:sz w:val="18"/>
                <w:szCs w:val="18"/>
              </w:rPr>
              <w:t>2</w:t>
            </w:r>
            <w:r w:rsidRPr="00747D71">
              <w:rPr>
                <w:rFonts w:ascii="Arial" w:hAnsi="Arial" w:cs="Arial"/>
                <w:color w:val="000000" w:themeColor="text1"/>
                <w:sz w:val="18"/>
                <w:szCs w:val="18"/>
              </w:rPr>
              <w:t>:</w:t>
            </w:r>
            <w:r w:rsidRPr="00747D71">
              <w:rPr>
                <w:rFonts w:ascii="Arial" w:hAnsi="Arial" w:cs="Arial"/>
                <w:color w:val="000000" w:themeColor="text1"/>
                <w:sz w:val="18"/>
                <w:szCs w:val="18"/>
              </w:rPr>
              <w:br/>
            </w:r>
            <w:r w:rsidRPr="00747D71">
              <w:rPr>
                <w:rFonts w:ascii="Arial" w:hAnsi="Arial" w:cs="Arial"/>
                <w:color w:val="000000" w:themeColor="text1"/>
                <w:sz w:val="18"/>
                <w:szCs w:val="18"/>
              </w:rPr>
              <w:br/>
              <w:t xml:space="preserve">An </w:t>
            </w:r>
            <w:r w:rsidRPr="006E6F5D">
              <w:rPr>
                <w:rFonts w:ascii="Arial" w:hAnsi="Arial" w:cs="Arial"/>
                <w:color w:val="000000" w:themeColor="text1"/>
                <w:sz w:val="18"/>
                <w:szCs w:val="18"/>
              </w:rPr>
              <w:t>increase in the number of quality funding proposals developed and submitted from accredited Direct Access Entities</w:t>
            </w:r>
          </w:p>
        </w:tc>
        <w:tc>
          <w:tcPr>
            <w:tcW w:w="654" w:type="pct"/>
          </w:tcPr>
          <w:p w14:paraId="4EEB3734" w14:textId="77777777" w:rsidR="005253EC" w:rsidRPr="00947BE3" w:rsidRDefault="005253EC" w:rsidP="001640EC">
            <w:pPr>
              <w:rPr>
                <w:rFonts w:ascii="Arial" w:hAnsi="Arial" w:cs="Arial"/>
                <w:sz w:val="18"/>
                <w:szCs w:val="18"/>
                <w:lang w:val="en-GB"/>
              </w:rPr>
            </w:pPr>
            <w:r w:rsidRPr="006F26F5">
              <w:rPr>
                <w:rFonts w:ascii="Arial" w:hAnsi="Arial" w:cs="Arial"/>
                <w:sz w:val="18"/>
                <w:szCs w:val="18"/>
              </w:rPr>
              <w:t>Output 4.2.3: The pipeline FP(s) upgraded or developed to meet the IRMF requirements</w:t>
            </w:r>
          </w:p>
        </w:tc>
        <w:tc>
          <w:tcPr>
            <w:tcW w:w="1133" w:type="pct"/>
          </w:tcPr>
          <w:p w14:paraId="30B1ABA5" w14:textId="77777777" w:rsidR="005253EC" w:rsidRPr="00CD0EBB" w:rsidRDefault="005253EC" w:rsidP="001640EC">
            <w:pPr>
              <w:spacing w:before="60" w:after="60"/>
              <w:rPr>
                <w:rFonts w:ascii="Arial" w:hAnsi="Arial" w:cs="Arial"/>
                <w:i/>
                <w:iCs/>
                <w:color w:val="7F7F7F" w:themeColor="text1" w:themeTint="80"/>
                <w:sz w:val="18"/>
              </w:rPr>
            </w:pPr>
            <w:r w:rsidRPr="00C05D33">
              <w:rPr>
                <w:rFonts w:ascii="Arial" w:hAnsi="Arial" w:cs="Arial"/>
                <w:color w:val="000000" w:themeColor="text1"/>
                <w:sz w:val="18"/>
                <w:szCs w:val="18"/>
              </w:rPr>
              <w:t>4.2.3.1. Number of pipeline FP(s) upgraded to meet the IRMF requirements</w:t>
            </w:r>
          </w:p>
        </w:tc>
        <w:tc>
          <w:tcPr>
            <w:tcW w:w="408" w:type="pct"/>
          </w:tcPr>
          <w:p w14:paraId="2B12A60B" w14:textId="77777777" w:rsidR="005253EC" w:rsidRPr="00CD0EBB" w:rsidRDefault="005253EC" w:rsidP="001640EC">
            <w:pPr>
              <w:spacing w:before="60" w:after="60"/>
              <w:jc w:val="center"/>
              <w:rPr>
                <w:rFonts w:ascii="Arial" w:hAnsi="Arial" w:cs="Arial"/>
                <w:i/>
                <w:iCs/>
                <w:color w:val="7F7F7F" w:themeColor="text1" w:themeTint="80"/>
                <w:sz w:val="18"/>
              </w:rPr>
            </w:pPr>
            <w:r>
              <w:rPr>
                <w:rFonts w:ascii="Arial" w:hAnsi="Arial" w:cs="Arial"/>
                <w:i/>
                <w:iCs/>
                <w:color w:val="7F7F7F" w:themeColor="text1" w:themeTint="80"/>
                <w:sz w:val="18"/>
              </w:rPr>
              <w:t>1</w:t>
            </w:r>
          </w:p>
        </w:tc>
        <w:tc>
          <w:tcPr>
            <w:tcW w:w="408" w:type="pct"/>
          </w:tcPr>
          <w:p w14:paraId="0578CA51" w14:textId="77777777" w:rsidR="005253EC" w:rsidRPr="00CD0EBB" w:rsidRDefault="005253EC" w:rsidP="001640EC">
            <w:pPr>
              <w:spacing w:before="60" w:after="60"/>
              <w:jc w:val="center"/>
              <w:rPr>
                <w:rFonts w:ascii="Arial" w:hAnsi="Arial" w:cs="Arial"/>
                <w:i/>
                <w:iCs/>
                <w:color w:val="7F7F7F" w:themeColor="text1" w:themeTint="80"/>
                <w:sz w:val="18"/>
              </w:rPr>
            </w:pPr>
            <w:r>
              <w:rPr>
                <w:rFonts w:ascii="Arial" w:hAnsi="Arial" w:cs="Arial"/>
                <w:i/>
                <w:iCs/>
                <w:color w:val="7F7F7F" w:themeColor="text1" w:themeTint="80"/>
                <w:sz w:val="18"/>
              </w:rPr>
              <w:t>Upgraded FPs (upgraded ToC, logframe, annex 11)</w:t>
            </w:r>
          </w:p>
        </w:tc>
        <w:tc>
          <w:tcPr>
            <w:tcW w:w="408" w:type="pct"/>
          </w:tcPr>
          <w:p w14:paraId="05F6427F" w14:textId="77777777" w:rsidR="005253EC" w:rsidRPr="00CD0EBB" w:rsidRDefault="005253EC" w:rsidP="001640EC">
            <w:pPr>
              <w:spacing w:before="60" w:after="60"/>
              <w:jc w:val="center"/>
              <w:rPr>
                <w:rStyle w:val="DefaultText"/>
                <w:rFonts w:cs="Arial"/>
                <w:i/>
                <w:iCs/>
                <w:color w:val="7F7F7F" w:themeColor="text1" w:themeTint="80"/>
                <w:szCs w:val="20"/>
              </w:rPr>
            </w:pPr>
            <w:r>
              <w:rPr>
                <w:rFonts w:ascii="Arial" w:hAnsi="Arial" w:cs="Arial"/>
                <w:i/>
                <w:iCs/>
                <w:color w:val="7F7F7F" w:themeColor="text1" w:themeTint="80"/>
                <w:sz w:val="18"/>
                <w:szCs w:val="18"/>
              </w:rPr>
              <w:t>Describe if any</w:t>
            </w:r>
          </w:p>
        </w:tc>
        <w:tc>
          <w:tcPr>
            <w:tcW w:w="1484" w:type="pct"/>
          </w:tcPr>
          <w:p w14:paraId="5361B709" w14:textId="77777777" w:rsidR="005253EC" w:rsidRPr="00CD0EBB" w:rsidRDefault="005253EC" w:rsidP="001640EC">
            <w:pPr>
              <w:spacing w:before="60" w:after="60"/>
              <w:rPr>
                <w:rFonts w:ascii="Arial" w:hAnsi="Arial" w:cs="Arial"/>
                <w:i/>
                <w:iCs/>
                <w:color w:val="7F7F7F" w:themeColor="text1" w:themeTint="80"/>
                <w:sz w:val="18"/>
                <w:szCs w:val="18"/>
              </w:rPr>
            </w:pPr>
            <w:r>
              <w:rPr>
                <w:rFonts w:ascii="Arial" w:hAnsi="Arial" w:cs="Arial"/>
                <w:i/>
                <w:iCs/>
                <w:color w:val="7F7F7F" w:themeColor="text1" w:themeTint="80"/>
                <w:sz w:val="18"/>
                <w:szCs w:val="18"/>
              </w:rPr>
              <w:t>Indicative a</w:t>
            </w:r>
            <w:r w:rsidRPr="001A6914">
              <w:rPr>
                <w:rFonts w:ascii="Arial" w:hAnsi="Arial" w:cs="Arial"/>
                <w:i/>
                <w:iCs/>
                <w:color w:val="7F7F7F" w:themeColor="text1" w:themeTint="80"/>
                <w:sz w:val="18"/>
                <w:szCs w:val="18"/>
              </w:rPr>
              <w:t>ctivity: Refine theory of change and logical framework in the funding proposal(s) in alignment with the IRMF</w:t>
            </w:r>
          </w:p>
        </w:tc>
      </w:tr>
    </w:tbl>
    <w:p w14:paraId="75D2854B" w14:textId="77777777" w:rsidR="009C4AA9" w:rsidRDefault="009C4AA9" w:rsidP="008D206A"/>
    <w:p w14:paraId="740E74BC" w14:textId="534A6C9E" w:rsidR="005253EC" w:rsidRPr="004626CA" w:rsidRDefault="005253EC" w:rsidP="008D206A">
      <w:pPr>
        <w:sectPr w:rsidR="005253EC" w:rsidRPr="004626CA" w:rsidSect="0065381C">
          <w:headerReference w:type="default" r:id="rId23"/>
          <w:headerReference w:type="first" r:id="rId24"/>
          <w:pgSz w:w="16838" w:h="11906" w:orient="landscape" w:code="9"/>
          <w:pgMar w:top="1777" w:right="1711" w:bottom="1440" w:left="1440" w:header="720" w:footer="407" w:gutter="0"/>
          <w:cols w:space="720"/>
          <w:titlePg/>
          <w:docGrid w:linePitch="360"/>
        </w:sectPr>
      </w:pPr>
    </w:p>
    <w:p w14:paraId="2C88BD8A" w14:textId="77777777" w:rsidR="008D206A" w:rsidRDefault="008D206A" w:rsidP="008D206A">
      <w:pPr>
        <w:spacing w:before="60" w:after="60" w:line="276" w:lineRule="auto"/>
        <w:contextualSpacing/>
      </w:pPr>
    </w:p>
    <w:tbl>
      <w:tblPr>
        <w:tblW w:w="988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880"/>
      </w:tblGrid>
      <w:tr w:rsidR="008D206A" w:rsidRPr="007A7B9A" w14:paraId="5DB1793E" w14:textId="77777777" w:rsidTr="00B47E2E">
        <w:trPr>
          <w:trHeight w:val="567"/>
        </w:trPr>
        <w:tc>
          <w:tcPr>
            <w:tcW w:w="9880" w:type="dxa"/>
            <w:tcBorders>
              <w:top w:val="nil"/>
              <w:left w:val="nil"/>
              <w:bottom w:val="nil"/>
              <w:right w:val="nil"/>
            </w:tcBorders>
            <w:shd w:val="clear" w:color="auto" w:fill="079F48"/>
            <w:vAlign w:val="center"/>
          </w:tcPr>
          <w:p w14:paraId="14DC2CDB" w14:textId="0A38B658" w:rsidR="008D206A" w:rsidRPr="00D1143E" w:rsidRDefault="00D1143E" w:rsidP="00D1143E">
            <w:pPr>
              <w:keepNext/>
              <w:tabs>
                <w:tab w:val="clear" w:pos="425"/>
                <w:tab w:val="clear" w:pos="709"/>
                <w:tab w:val="clear" w:pos="851"/>
                <w:tab w:val="clear" w:pos="5245"/>
              </w:tabs>
              <w:spacing w:line="259" w:lineRule="auto"/>
              <w:rPr>
                <w:rStyle w:val="IntenseReference"/>
                <w:rFonts w:ascii="Arial" w:hAnsi="Arial" w:cs="Arial"/>
                <w:smallCaps w:val="0"/>
                <w:color w:val="FFFFFF" w:themeColor="background1"/>
                <w:szCs w:val="24"/>
              </w:rPr>
            </w:pPr>
            <w:r>
              <w:rPr>
                <w:rStyle w:val="IntenseReference"/>
                <w:rFonts w:ascii="Arial" w:hAnsi="Arial" w:cs="Arial"/>
                <w:color w:val="FFFFFF" w:themeColor="background1"/>
              </w:rPr>
              <w:t xml:space="preserve">3. </w:t>
            </w:r>
            <w:r w:rsidR="00786BC3" w:rsidRPr="00D1143E">
              <w:rPr>
                <w:rStyle w:val="IntenseReference"/>
                <w:rFonts w:ascii="Arial" w:hAnsi="Arial" w:cs="Arial"/>
                <w:color w:val="FFFFFF" w:themeColor="background1"/>
              </w:rPr>
              <w:t>Brief descr</w:t>
            </w:r>
            <w:r w:rsidR="004B4B63" w:rsidRPr="00D1143E">
              <w:rPr>
                <w:rStyle w:val="IntenseReference"/>
                <w:rFonts w:ascii="Arial" w:hAnsi="Arial" w:cs="Arial"/>
                <w:color w:val="FFFFFF" w:themeColor="background1"/>
              </w:rPr>
              <w:t xml:space="preserve">iption of the Funding Proposal related to this </w:t>
            </w:r>
            <w:r w:rsidR="000C0964">
              <w:rPr>
                <w:rStyle w:val="IntenseReference"/>
                <w:rFonts w:ascii="Arial" w:hAnsi="Arial" w:cs="Arial"/>
                <w:color w:val="FFFFFF" w:themeColor="background1"/>
              </w:rPr>
              <w:t>I</w:t>
            </w:r>
            <w:r w:rsidR="004B4B63" w:rsidRPr="00D1143E">
              <w:rPr>
                <w:rStyle w:val="IntenseReference"/>
                <w:rFonts w:ascii="Arial" w:hAnsi="Arial" w:cs="Arial"/>
                <w:color w:val="FFFFFF" w:themeColor="background1"/>
              </w:rPr>
              <w:t>RMF funding re</w:t>
            </w:r>
            <w:r>
              <w:rPr>
                <w:rStyle w:val="IntenseReference"/>
                <w:rFonts w:ascii="Arial" w:hAnsi="Arial" w:cs="Arial"/>
                <w:color w:val="FFFFFF" w:themeColor="background1"/>
              </w:rPr>
              <w:t>q</w:t>
            </w:r>
            <w:r w:rsidR="004B4B63" w:rsidRPr="00D1143E">
              <w:rPr>
                <w:rStyle w:val="IntenseReference"/>
                <w:rFonts w:ascii="Arial" w:hAnsi="Arial" w:cs="Arial"/>
                <w:color w:val="FFFFFF" w:themeColor="background1"/>
              </w:rPr>
              <w:t>uest</w:t>
            </w:r>
          </w:p>
        </w:tc>
      </w:tr>
    </w:tbl>
    <w:p w14:paraId="7C851563" w14:textId="77777777" w:rsidR="008D206A" w:rsidRDefault="008D206A" w:rsidP="008D206A">
      <w:pPr>
        <w:spacing w:before="60" w:after="60" w:line="276" w:lineRule="auto"/>
        <w:contextualSpacing/>
      </w:pPr>
    </w:p>
    <w:p w14:paraId="46DE33C3" w14:textId="4D1ABA54" w:rsidR="008D206A" w:rsidRDefault="008D206A" w:rsidP="008D206A">
      <w:pPr>
        <w:spacing w:before="120" w:after="120" w:line="240" w:lineRule="auto"/>
        <w:rPr>
          <w:rFonts w:ascii="Arial" w:hAnsi="Arial" w:cs="Arial"/>
          <w:sz w:val="18"/>
          <w:szCs w:val="18"/>
        </w:rPr>
      </w:pPr>
      <w:r w:rsidRPr="00C618CC">
        <w:rPr>
          <w:rFonts w:ascii="Arial" w:hAnsi="Arial" w:cs="Arial"/>
          <w:sz w:val="18"/>
          <w:szCs w:val="18"/>
        </w:rPr>
        <w:t xml:space="preserve">Please describe </w:t>
      </w:r>
      <w:r w:rsidR="004B4B63">
        <w:rPr>
          <w:rFonts w:ascii="Arial" w:hAnsi="Arial" w:cs="Arial"/>
          <w:sz w:val="18"/>
          <w:szCs w:val="18"/>
        </w:rPr>
        <w:t xml:space="preserve">within two </w:t>
      </w:r>
      <w:r w:rsidR="00402506">
        <w:rPr>
          <w:rFonts w:ascii="Arial" w:hAnsi="Arial" w:cs="Arial"/>
          <w:sz w:val="18"/>
          <w:szCs w:val="18"/>
        </w:rPr>
        <w:t xml:space="preserve">to three </w:t>
      </w:r>
      <w:r w:rsidR="004B4B63">
        <w:rPr>
          <w:rFonts w:ascii="Arial" w:hAnsi="Arial" w:cs="Arial"/>
          <w:sz w:val="18"/>
          <w:szCs w:val="18"/>
        </w:rPr>
        <w:t xml:space="preserve">paragraphs </w:t>
      </w:r>
      <w:r w:rsidR="008854FD">
        <w:rPr>
          <w:rFonts w:ascii="Arial" w:hAnsi="Arial" w:cs="Arial"/>
          <w:sz w:val="18"/>
          <w:szCs w:val="18"/>
        </w:rPr>
        <w:t>the Funding Proposal</w:t>
      </w:r>
      <w:r w:rsidR="00EC71EF">
        <w:rPr>
          <w:rFonts w:ascii="Arial" w:hAnsi="Arial" w:cs="Arial"/>
          <w:sz w:val="18"/>
          <w:szCs w:val="18"/>
        </w:rPr>
        <w:t xml:space="preserve"> and </w:t>
      </w:r>
      <w:r w:rsidR="002E391E">
        <w:rPr>
          <w:rFonts w:ascii="Arial" w:hAnsi="Arial" w:cs="Arial"/>
          <w:sz w:val="18"/>
          <w:szCs w:val="18"/>
        </w:rPr>
        <w:t xml:space="preserve">the </w:t>
      </w:r>
      <w:r w:rsidR="006B45F7">
        <w:rPr>
          <w:rFonts w:ascii="Arial" w:hAnsi="Arial" w:cs="Arial"/>
          <w:sz w:val="18"/>
          <w:szCs w:val="18"/>
        </w:rPr>
        <w:t xml:space="preserve">issues of the current logframe, ToC and the annex 11: M&amp;E Plan of the pipeline funding proposal that </w:t>
      </w:r>
      <w:r w:rsidR="00DF7012">
        <w:rPr>
          <w:rFonts w:ascii="Arial" w:hAnsi="Arial" w:cs="Arial"/>
          <w:sz w:val="18"/>
          <w:szCs w:val="18"/>
        </w:rPr>
        <w:t xml:space="preserve">need to be upgraded to meet the IRMF’s requirements. </w:t>
      </w:r>
      <w:r w:rsidR="004A4AB7">
        <w:rPr>
          <w:rFonts w:ascii="Arial" w:hAnsi="Arial" w:cs="Arial"/>
          <w:sz w:val="18"/>
          <w:szCs w:val="18"/>
        </w:rPr>
        <w:t xml:space="preserve">Also, please specify what actions will be undertaken to have the targeted pipeline funding proposals </w:t>
      </w:r>
      <w:r w:rsidR="00953F47">
        <w:rPr>
          <w:rFonts w:ascii="Arial" w:hAnsi="Arial" w:cs="Arial"/>
          <w:sz w:val="18"/>
          <w:szCs w:val="18"/>
        </w:rPr>
        <w:t>upgraded.</w:t>
      </w:r>
    </w:p>
    <w:p w14:paraId="58860023" w14:textId="77777777" w:rsidR="008D206A" w:rsidRDefault="008D206A" w:rsidP="008D206A">
      <w:pPr>
        <w:spacing w:before="60" w:after="60" w:line="276" w:lineRule="auto"/>
        <w:contextualSpacing/>
        <w:rPr>
          <w:rFonts w:ascii="Arial" w:hAnsi="Arial" w:cs="Arial"/>
          <w:sz w:val="18"/>
          <w:szCs w:val="18"/>
        </w:rPr>
      </w:pPr>
    </w:p>
    <w:tbl>
      <w:tblPr>
        <w:tblStyle w:val="TableGrid"/>
        <w:tblW w:w="0" w:type="auto"/>
        <w:tblLook w:val="04A0" w:firstRow="1" w:lastRow="0" w:firstColumn="1" w:lastColumn="0" w:noHBand="0" w:noVBand="1"/>
      </w:tblPr>
      <w:tblGrid>
        <w:gridCol w:w="9880"/>
      </w:tblGrid>
      <w:tr w:rsidR="00B47E2E" w14:paraId="725AEF37" w14:textId="77777777" w:rsidTr="00B47E2E">
        <w:tc>
          <w:tcPr>
            <w:tcW w:w="9880" w:type="dxa"/>
          </w:tcPr>
          <w:p w14:paraId="44CD722E" w14:textId="77777777" w:rsidR="00B47E2E" w:rsidRDefault="00B47E2E" w:rsidP="008D206A">
            <w:pPr>
              <w:spacing w:before="60" w:after="60" w:line="276" w:lineRule="auto"/>
              <w:contextualSpacing/>
              <w:rPr>
                <w:rFonts w:ascii="Arial" w:hAnsi="Arial" w:cs="Arial"/>
                <w:sz w:val="18"/>
                <w:szCs w:val="18"/>
              </w:rPr>
            </w:pPr>
          </w:p>
          <w:p w14:paraId="20A41344" w14:textId="77777777" w:rsidR="00B47E2E" w:rsidRDefault="00B47E2E" w:rsidP="008D206A">
            <w:pPr>
              <w:spacing w:before="60" w:after="60" w:line="276" w:lineRule="auto"/>
              <w:contextualSpacing/>
              <w:rPr>
                <w:rFonts w:ascii="Arial" w:hAnsi="Arial" w:cs="Arial"/>
                <w:sz w:val="18"/>
                <w:szCs w:val="18"/>
              </w:rPr>
            </w:pPr>
          </w:p>
          <w:p w14:paraId="4BD3AA51" w14:textId="77777777" w:rsidR="00B47E2E" w:rsidRDefault="00B47E2E" w:rsidP="008D206A">
            <w:pPr>
              <w:spacing w:before="60" w:after="60" w:line="276" w:lineRule="auto"/>
              <w:contextualSpacing/>
              <w:rPr>
                <w:rFonts w:ascii="Arial" w:hAnsi="Arial" w:cs="Arial"/>
                <w:sz w:val="18"/>
                <w:szCs w:val="18"/>
              </w:rPr>
            </w:pPr>
          </w:p>
          <w:p w14:paraId="4DAA7705" w14:textId="77777777" w:rsidR="00B47E2E" w:rsidRDefault="00B47E2E" w:rsidP="008D206A">
            <w:pPr>
              <w:spacing w:before="60" w:after="60" w:line="276" w:lineRule="auto"/>
              <w:contextualSpacing/>
              <w:rPr>
                <w:rFonts w:ascii="Arial" w:hAnsi="Arial" w:cs="Arial"/>
                <w:sz w:val="18"/>
                <w:szCs w:val="18"/>
              </w:rPr>
            </w:pPr>
          </w:p>
          <w:p w14:paraId="4B9370CB" w14:textId="1239C796" w:rsidR="00B47E2E" w:rsidRDefault="00B47E2E" w:rsidP="008D206A">
            <w:pPr>
              <w:spacing w:before="60" w:after="60" w:line="276" w:lineRule="auto"/>
              <w:contextualSpacing/>
              <w:rPr>
                <w:rFonts w:ascii="Arial" w:hAnsi="Arial" w:cs="Arial"/>
                <w:sz w:val="18"/>
                <w:szCs w:val="18"/>
              </w:rPr>
            </w:pPr>
          </w:p>
        </w:tc>
      </w:tr>
    </w:tbl>
    <w:p w14:paraId="038B5F2D" w14:textId="77777777" w:rsidR="00D1143E" w:rsidRDefault="00D1143E" w:rsidP="008D206A">
      <w:pPr>
        <w:spacing w:before="60" w:after="60" w:line="276" w:lineRule="auto"/>
        <w:contextualSpacing/>
        <w:rPr>
          <w:rFonts w:ascii="Arial" w:hAnsi="Arial" w:cs="Arial"/>
          <w:sz w:val="18"/>
          <w:szCs w:val="18"/>
        </w:rPr>
      </w:pPr>
    </w:p>
    <w:p w14:paraId="0D1D90B3" w14:textId="77777777" w:rsidR="008D206A" w:rsidRDefault="008D206A" w:rsidP="008D206A">
      <w:pPr>
        <w:spacing w:before="60" w:after="60" w:line="276" w:lineRule="auto"/>
        <w:contextualSpacing/>
        <w:rPr>
          <w:rFonts w:ascii="Arial" w:hAnsi="Arial" w:cs="Arial"/>
          <w:sz w:val="18"/>
          <w:szCs w:val="18"/>
        </w:rPr>
      </w:pPr>
    </w:p>
    <w:p w14:paraId="4244E33E" w14:textId="4A2D1A52" w:rsidR="008D206A" w:rsidRDefault="008D206A" w:rsidP="008D206A">
      <w:pPr>
        <w:spacing w:before="60" w:after="60" w:line="276" w:lineRule="auto"/>
        <w:contextualSpacing/>
        <w:rPr>
          <w:rFonts w:ascii="Arial" w:hAnsi="Arial" w:cs="Arial"/>
          <w:sz w:val="18"/>
          <w:szCs w:val="18"/>
        </w:rPr>
      </w:pPr>
    </w:p>
    <w:p w14:paraId="4C913652" w14:textId="28A52712" w:rsidR="008D206A" w:rsidRPr="00A73479" w:rsidRDefault="008D206A" w:rsidP="00816F6D">
      <w:pPr>
        <w:tabs>
          <w:tab w:val="clear" w:pos="5245"/>
        </w:tabs>
        <w:spacing w:before="120" w:after="120" w:line="240" w:lineRule="auto"/>
        <w:contextualSpacing/>
        <w:rPr>
          <w:rFonts w:asciiTheme="majorHAnsi" w:hAnsiTheme="majorHAnsi"/>
          <w:szCs w:val="22"/>
          <w:lang w:eastAsia="ko-KR"/>
        </w:rPr>
      </w:pPr>
    </w:p>
    <w:sectPr w:rsidR="008D206A" w:rsidRPr="00A73479" w:rsidSect="00DE6F81">
      <w:headerReference w:type="first" r:id="rId25"/>
      <w:pgSz w:w="11906" w:h="16838" w:code="9"/>
      <w:pgMar w:top="1440" w:right="1008" w:bottom="1440" w:left="1008" w:header="720" w:footer="43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9ACE8D" w14:textId="77777777" w:rsidR="003D62D3" w:rsidRDefault="003D62D3">
      <w:r>
        <w:separator/>
      </w:r>
    </w:p>
  </w:endnote>
  <w:endnote w:type="continuationSeparator" w:id="0">
    <w:p w14:paraId="4A6760A9" w14:textId="77777777" w:rsidR="003D62D3" w:rsidRDefault="003D62D3">
      <w:r>
        <w:continuationSeparator/>
      </w:r>
    </w:p>
  </w:endnote>
  <w:endnote w:type="continuationNotice" w:id="1">
    <w:p w14:paraId="01029915" w14:textId="77777777" w:rsidR="003D62D3" w:rsidRDefault="003D62D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lag Bold">
    <w:altName w:val="Calibri"/>
    <w:panose1 w:val="00000000000000000000"/>
    <w:charset w:val="00"/>
    <w:family w:val="modern"/>
    <w:notTrueType/>
    <w:pitch w:val="variable"/>
    <w:sig w:usb0="A00000FF" w:usb1="4000006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9D97C" w14:textId="039F23D9" w:rsidR="00F23886" w:rsidRDefault="00E17951">
    <w:pPr>
      <w:pStyle w:val="Footer"/>
    </w:pPr>
    <w:r>
      <w:rPr>
        <w:rFonts w:ascii="Verlag Bold" w:hAnsi="Verlag Bold"/>
        <w:noProof/>
      </w:rPr>
      <mc:AlternateContent>
        <mc:Choice Requires="wps">
          <w:drawing>
            <wp:anchor distT="0" distB="0" distL="114300" distR="114300" simplePos="0" relativeHeight="251658249" behindDoc="0" locked="0" layoutInCell="1" allowOverlap="1" wp14:anchorId="3C76B8E5" wp14:editId="673A049F">
              <wp:simplePos x="0" y="0"/>
              <wp:positionH relativeFrom="column">
                <wp:posOffset>-304800</wp:posOffset>
              </wp:positionH>
              <wp:positionV relativeFrom="paragraph">
                <wp:posOffset>-1397635</wp:posOffset>
              </wp:positionV>
              <wp:extent cx="6457950" cy="847725"/>
              <wp:effectExtent l="0" t="0" r="0" b="9525"/>
              <wp:wrapNone/>
              <wp:docPr id="23" name="Text Box 23"/>
              <wp:cNvGraphicFramePr/>
              <a:graphic xmlns:a="http://schemas.openxmlformats.org/drawingml/2006/main">
                <a:graphicData uri="http://schemas.microsoft.com/office/word/2010/wordprocessingShape">
                  <wps:wsp>
                    <wps:cNvSpPr txBox="1"/>
                    <wps:spPr>
                      <a:xfrm>
                        <a:off x="0" y="0"/>
                        <a:ext cx="6457950" cy="847725"/>
                      </a:xfrm>
                      <a:prstGeom prst="rect">
                        <a:avLst/>
                      </a:prstGeom>
                      <a:solidFill>
                        <a:schemeClr val="lt1"/>
                      </a:solidFill>
                      <a:ln w="6350">
                        <a:noFill/>
                      </a:ln>
                    </wps:spPr>
                    <wps:txbx>
                      <w:txbxContent>
                        <w:p w14:paraId="7F825ADD" w14:textId="3499E1F6" w:rsidR="00F23886"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When submitting the proposal, please name the file:</w:t>
                          </w:r>
                        </w:p>
                        <w:p w14:paraId="2BBE540E" w14:textId="01511E6A" w:rsidR="00E17951"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 xml:space="preserve">GCF </w:t>
                          </w:r>
                          <w:r w:rsidR="0010684B" w:rsidRPr="00FA4C05">
                            <w:rPr>
                              <w:rFonts w:ascii="Verlag Bold" w:hAnsi="Verlag Bold"/>
                              <w:color w:val="595959" w:themeColor="text1" w:themeTint="A6"/>
                              <w:spacing w:val="20"/>
                              <w:sz w:val="20"/>
                              <w:szCs w:val="18"/>
                            </w:rPr>
                            <w:t>Readiness Support for the Implementation of the IRMF for DAE (Fast-Track)</w:t>
                          </w:r>
                          <w:r w:rsidR="00A03D24">
                            <w:rPr>
                              <w:rFonts w:ascii="Verlag Bold" w:hAnsi="Verlag Bold"/>
                              <w:color w:val="595959" w:themeColor="text1" w:themeTint="A6"/>
                              <w:spacing w:val="20"/>
                              <w:sz w:val="20"/>
                              <w:szCs w:val="18"/>
                            </w:rPr>
                            <w:t xml:space="preserve"> </w:t>
                          </w:r>
                          <w:r w:rsidRPr="0026797D">
                            <w:rPr>
                              <w:rFonts w:ascii="Verlag Bold" w:hAnsi="Verlag Bold"/>
                              <w:color w:val="595959" w:themeColor="text1" w:themeTint="A6"/>
                              <w:spacing w:val="20"/>
                              <w:sz w:val="20"/>
                              <w:szCs w:val="18"/>
                            </w:rPr>
                            <w:t>– [DAE name]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76B8E5" id="_x0000_t202" coordsize="21600,21600" o:spt="202" path="m,l,21600r21600,l21600,xe">
              <v:stroke joinstyle="miter"/>
              <v:path gradientshapeok="t" o:connecttype="rect"/>
            </v:shapetype>
            <v:shape id="Text Box 23" o:spid="_x0000_s1027" type="#_x0000_t202" style="position:absolute;margin-left:-24pt;margin-top:-110.05pt;width:508.5pt;height:66.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" fillcolor="white [3201]" stroked="f" strokeweight=".5pt">
              <v:textbox>
                <w:txbxContent>
                  <w:p w14:paraId="7F825ADD" w14:textId="3499E1F6" w:rsidR="00F23886"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When submitting the proposal, please name the file:</w:t>
                    </w:r>
                  </w:p>
                  <w:p w14:paraId="2BBE540E" w14:textId="01511E6A" w:rsidR="00E17951" w:rsidRPr="0026797D" w:rsidRDefault="00E17951">
                    <w:pPr>
                      <w:rPr>
                        <w:rFonts w:ascii="Verlag Bold" w:hAnsi="Verlag Bold"/>
                        <w:color w:val="595959" w:themeColor="text1" w:themeTint="A6"/>
                        <w:spacing w:val="20"/>
                        <w:sz w:val="20"/>
                        <w:szCs w:val="18"/>
                      </w:rPr>
                    </w:pPr>
                    <w:r w:rsidRPr="0026797D">
                      <w:rPr>
                        <w:rFonts w:ascii="Verlag Bold" w:hAnsi="Verlag Bold"/>
                        <w:color w:val="595959" w:themeColor="text1" w:themeTint="A6"/>
                        <w:spacing w:val="20"/>
                        <w:sz w:val="20"/>
                        <w:szCs w:val="18"/>
                      </w:rPr>
                      <w:t xml:space="preserve">GCF </w:t>
                    </w:r>
                    <w:r w:rsidR="0010684B" w:rsidRPr="00FA4C05">
                      <w:rPr>
                        <w:rFonts w:ascii="Verlag Bold" w:hAnsi="Verlag Bold"/>
                        <w:color w:val="595959" w:themeColor="text1" w:themeTint="A6"/>
                        <w:spacing w:val="20"/>
                        <w:sz w:val="20"/>
                        <w:szCs w:val="18"/>
                      </w:rPr>
                      <w:t>Readiness Support for the Implementation of the IRMF for DAE (Fast-Track)</w:t>
                    </w:r>
                    <w:r w:rsidR="00A03D24">
                      <w:rPr>
                        <w:rFonts w:ascii="Verlag Bold" w:hAnsi="Verlag Bold"/>
                        <w:color w:val="595959" w:themeColor="text1" w:themeTint="A6"/>
                        <w:spacing w:val="20"/>
                        <w:sz w:val="20"/>
                        <w:szCs w:val="18"/>
                      </w:rPr>
                      <w:t xml:space="preserve"> </w:t>
                    </w:r>
                    <w:r w:rsidRPr="0026797D">
                      <w:rPr>
                        <w:rFonts w:ascii="Verlag Bold" w:hAnsi="Verlag Bold"/>
                        <w:color w:val="595959" w:themeColor="text1" w:themeTint="A6"/>
                        <w:spacing w:val="20"/>
                        <w:sz w:val="20"/>
                        <w:szCs w:val="18"/>
                      </w:rPr>
                      <w:t>– [DAE name]</w:t>
                    </w:r>
                  </w:p>
                </w:txbxContent>
              </v:textbox>
            </v:shape>
          </w:pict>
        </mc:Fallback>
      </mc:AlternateContent>
    </w:r>
    <w:r w:rsidRPr="009719CD">
      <w:rPr>
        <w:rFonts w:ascii="Verlag Bold" w:hAnsi="Verlag Bold"/>
        <w:noProof/>
      </w:rPr>
      <mc:AlternateContent>
        <mc:Choice Requires="wps">
          <w:drawing>
            <wp:anchor distT="0" distB="0" distL="114300" distR="114300" simplePos="0" relativeHeight="251658248" behindDoc="0" locked="0" layoutInCell="1" allowOverlap="1" wp14:anchorId="30FAE9C9" wp14:editId="03BCCC38">
              <wp:simplePos x="0" y="0"/>
              <wp:positionH relativeFrom="column">
                <wp:posOffset>-384810</wp:posOffset>
              </wp:positionH>
              <wp:positionV relativeFrom="paragraph">
                <wp:posOffset>-1909445</wp:posOffset>
              </wp:positionV>
              <wp:extent cx="4648200" cy="1647825"/>
              <wp:effectExtent l="0" t="0" r="0" b="9525"/>
              <wp:wrapNone/>
              <wp:docPr id="22" name="Rectangle 22"/>
              <wp:cNvGraphicFramePr/>
              <a:graphic xmlns:a="http://schemas.openxmlformats.org/drawingml/2006/main">
                <a:graphicData uri="http://schemas.microsoft.com/office/word/2010/wordprocessingShape">
                  <wps:wsp>
                    <wps:cNvSpPr/>
                    <wps:spPr>
                      <a:xfrm>
                        <a:off x="0" y="0"/>
                        <a:ext cx="4648200" cy="16478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rto="http://schemas.microsoft.com/office/word/2006/arto">
          <w:pict>
            <v:rect id="Rectangle 22" style="position:absolute;margin-left:-30.3pt;margin-top:-150.35pt;width:366pt;height:129.75pt;z-index:25165825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d="f" strokeweight="2pt" w14:anchorId="38B0A79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"/>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137E" w14:textId="5EAACEB6" w:rsidR="00F23886" w:rsidRDefault="00F23886">
    <w:pPr>
      <w:pStyle w:val="Footer"/>
    </w:pPr>
    <w:r>
      <w:rPr>
        <w:b/>
        <w:bCs/>
        <w:noProof/>
        <w:sz w:val="28"/>
        <w:szCs w:val="24"/>
      </w:rPr>
      <mc:AlternateContent>
        <mc:Choice Requires="wpg">
          <w:drawing>
            <wp:anchor distT="0" distB="0" distL="114300" distR="114300" simplePos="0" relativeHeight="251658247" behindDoc="0" locked="0" layoutInCell="1" allowOverlap="1" wp14:anchorId="13A00A98" wp14:editId="6C42B0AB">
              <wp:simplePos x="0" y="0"/>
              <wp:positionH relativeFrom="page">
                <wp:posOffset>-1</wp:posOffset>
              </wp:positionH>
              <wp:positionV relativeFrom="page">
                <wp:posOffset>7858125</wp:posOffset>
              </wp:positionV>
              <wp:extent cx="7572375" cy="2912110"/>
              <wp:effectExtent l="0" t="0" r="9525" b="254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2375" cy="2912110"/>
                        <a:chOff x="0" y="12252"/>
                        <a:chExt cx="11884" cy="4586"/>
                      </a:xfrm>
                    </wpg:grpSpPr>
                    <pic:pic xmlns:pic="http://schemas.openxmlformats.org/drawingml/2006/picture">
                      <pic:nvPicPr>
                        <pic:cNvPr id="10" name="docshape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12252"/>
                          <a:ext cx="11884" cy="45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 name="docshape3"/>
                      <wps:cNvSpPr txBox="1">
                        <a:spLocks noChangeArrowheads="1"/>
                      </wps:cNvSpPr>
                      <wps:spPr bwMode="auto">
                        <a:xfrm>
                          <a:off x="7908" y="15745"/>
                          <a:ext cx="3092"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FAE3A6" w14:textId="77777777" w:rsidR="00F23886" w:rsidRDefault="00F23886" w:rsidP="00F23886">
                            <w:pPr>
                              <w:tabs>
                                <w:tab w:val="left" w:pos="281"/>
                                <w:tab w:val="left" w:pos="3071"/>
                              </w:tabs>
                              <w:spacing w:line="357" w:lineRule="exact"/>
                              <w:rPr>
                                <w:rFonts w:ascii="Times New Roman"/>
                                <w:b/>
                                <w:sz w:val="32"/>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A00A98" id="Group 9" o:spid="_x0000_s1028" style="position:absolute;margin-left:0;margin-top:618.75pt;width:596.25pt;height:229.3pt;z-index:251658247;mso-position-horizontal-relative:page;mso-position-vertical-relative:page" coordorigin=",12252" coordsize="11884,458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 o:spid="_x0000_s1029" type="#_x0000_t75" style="position:absolute;top:12252;width:11884;height:4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">
                <v:imagedata r:id="rId2" o:title=""/>
              </v:shape>
              <v:shapetype id="_x0000_t202" coordsize="21600,21600" o:spt="202" path="m,l,21600r21600,l21600,xe">
                <v:stroke joinstyle="miter"/>
                <v:path gradientshapeok="t" o:connecttype="rect"/>
              </v:shapetype>
              <v:shape id="_x0000_s1030" type="#_x0000_t202" style="position:absolute;left:7908;top:15745;width:3092;height:3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01FAE3A6" w14:textId="77777777" w:rsidR="00F23886" w:rsidRDefault="00F23886" w:rsidP="00F23886">
                      <w:pPr>
                        <w:tabs>
                          <w:tab w:val="left" w:pos="281"/>
                          <w:tab w:val="left" w:pos="3071"/>
                        </w:tabs>
                        <w:spacing w:line="357" w:lineRule="exact"/>
                        <w:rPr>
                          <w:rFonts w:ascii="Times New Roman"/>
                          <w:b/>
                          <w:sz w:val="32"/>
                        </w:rPr>
                      </w:pPr>
                    </w:p>
                  </w:txbxContent>
                </v:textbox>
              </v:shape>
              <w10:wrap anchorx="page" anchory="pag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B142" w14:textId="6A17EAF8" w:rsidR="00C92FD1" w:rsidRDefault="00C92FD1">
    <w:pPr>
      <w:pStyle w:val="Footer"/>
    </w:pPr>
    <w:r w:rsidRPr="009719CD">
      <w:rPr>
        <w:rFonts w:ascii="Verlag Bold" w:hAnsi="Verlag Bold"/>
        <w:noProof/>
      </w:rPr>
      <mc:AlternateContent>
        <mc:Choice Requires="wps">
          <w:drawing>
            <wp:anchor distT="0" distB="0" distL="114300" distR="114300" simplePos="0" relativeHeight="251658251" behindDoc="0" locked="0" layoutInCell="1" allowOverlap="1" wp14:anchorId="7BDDC56D" wp14:editId="05EBDBA4">
              <wp:simplePos x="0" y="0"/>
              <wp:positionH relativeFrom="column">
                <wp:posOffset>-384810</wp:posOffset>
              </wp:positionH>
              <wp:positionV relativeFrom="paragraph">
                <wp:posOffset>-1909445</wp:posOffset>
              </wp:positionV>
              <wp:extent cx="4648200" cy="1647825"/>
              <wp:effectExtent l="0" t="0" r="0" b="9525"/>
              <wp:wrapNone/>
              <wp:docPr id="89" name="Rectangle 89"/>
              <wp:cNvGraphicFramePr/>
              <a:graphic xmlns:a="http://schemas.openxmlformats.org/drawingml/2006/main">
                <a:graphicData uri="http://schemas.microsoft.com/office/word/2010/wordprocessingShape">
                  <wps:wsp>
                    <wps:cNvSpPr/>
                    <wps:spPr>
                      <a:xfrm>
                        <a:off x="0" y="0"/>
                        <a:ext cx="4648200" cy="16478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rto="http://schemas.microsoft.com/office/word/2006/arto">
          <w:pict>
            <v:rect id="Rectangle 89" style="position:absolute;margin-left:-30.3pt;margin-top:-150.35pt;width:366pt;height:129.75pt;z-index:25165825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d="f" strokeweight="2pt" w14:anchorId="2623F7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"/>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DD042" w14:textId="3FD5E0A8" w:rsidR="00736798" w:rsidRDefault="00736798">
    <w:pPr>
      <w:pStyle w:val="Footer"/>
    </w:pPr>
    <w:r>
      <w:rPr>
        <w:noProof/>
      </w:rPr>
      <mc:AlternateContent>
        <mc:Choice Requires="wps">
          <w:drawing>
            <wp:anchor distT="0" distB="0" distL="114300" distR="114300" simplePos="0" relativeHeight="251658250" behindDoc="0" locked="0" layoutInCell="1" allowOverlap="1" wp14:anchorId="0B186A9F" wp14:editId="78F1FB78">
              <wp:simplePos x="0" y="0"/>
              <wp:positionH relativeFrom="column">
                <wp:posOffset>4124505</wp:posOffset>
              </wp:positionH>
              <wp:positionV relativeFrom="paragraph">
                <wp:posOffset>-177165</wp:posOffset>
              </wp:positionV>
              <wp:extent cx="1970194" cy="227330"/>
              <wp:effectExtent l="0" t="0" r="11430" b="1270"/>
              <wp:wrapNone/>
              <wp:docPr id="34"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0194" cy="227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4FF5A3" w14:textId="77777777" w:rsidR="00736798" w:rsidRDefault="00736798" w:rsidP="00F23886">
                          <w:pPr>
                            <w:tabs>
                              <w:tab w:val="left" w:pos="281"/>
                              <w:tab w:val="left" w:pos="3071"/>
                            </w:tabs>
                            <w:spacing w:line="357" w:lineRule="exact"/>
                            <w:rPr>
                              <w:rFonts w:ascii="Times New Roman"/>
                              <w:b/>
                              <w:sz w:val="32"/>
                            </w:rPr>
                          </w:pPr>
                        </w:p>
                      </w:txbxContent>
                    </wps:txbx>
                    <wps:bodyPr rot="0" vert="horz" wrap="square" lIns="0" tIns="0" rIns="0" bIns="0" anchor="t" anchorCtr="0" upright="1">
                      <a:noAutofit/>
                    </wps:bodyPr>
                  </wps:wsp>
                </a:graphicData>
              </a:graphic>
            </wp:anchor>
          </w:drawing>
        </mc:Choice>
        <mc:Fallback>
          <w:pict>
            <v:shapetype w14:anchorId="0B186A9F" id="_x0000_t202" coordsize="21600,21600" o:spt="202" path="m,l,21600r21600,l21600,xe">
              <v:stroke joinstyle="miter"/>
              <v:path gradientshapeok="t" o:connecttype="rect"/>
            </v:shapetype>
            <v:shape id="docshape3" o:spid="_x0000_s1031" type="#_x0000_t202" style="position:absolute;margin-left:324.75pt;margin-top:-13.95pt;width:155.15pt;height:17.9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" filled="f" stroked="f">
              <v:textbox inset="0,0,0,0">
                <w:txbxContent>
                  <w:p w14:paraId="0A4FF5A3" w14:textId="77777777" w:rsidR="00736798" w:rsidRDefault="00736798" w:rsidP="00F23886">
                    <w:pPr>
                      <w:tabs>
                        <w:tab w:val="left" w:pos="281"/>
                        <w:tab w:val="left" w:pos="3071"/>
                      </w:tabs>
                      <w:spacing w:line="357" w:lineRule="exact"/>
                      <w:rPr>
                        <w:rFonts w:ascii="Times New Roman"/>
                        <w:b/>
                        <w:sz w:val="32"/>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37FFC" w14:textId="77777777" w:rsidR="003D62D3" w:rsidRDefault="003D62D3">
      <w:r>
        <w:separator/>
      </w:r>
    </w:p>
  </w:footnote>
  <w:footnote w:type="continuationSeparator" w:id="0">
    <w:p w14:paraId="6F168F1E" w14:textId="77777777" w:rsidR="003D62D3" w:rsidRDefault="003D62D3">
      <w:r>
        <w:continuationSeparator/>
      </w:r>
    </w:p>
  </w:footnote>
  <w:footnote w:type="continuationNotice" w:id="1">
    <w:p w14:paraId="1AD13E4C" w14:textId="77777777" w:rsidR="003D62D3" w:rsidRDefault="003D62D3">
      <w:pPr>
        <w:spacing w:line="240" w:lineRule="auto"/>
      </w:pPr>
    </w:p>
  </w:footnote>
  <w:footnote w:id="2">
    <w:p w14:paraId="18096386" w14:textId="04ED99E8" w:rsidR="005253EC" w:rsidRDefault="005253EC" w:rsidP="005253EC">
      <w:pPr>
        <w:pStyle w:val="FootnoteText"/>
      </w:pPr>
      <w:r>
        <w:rPr>
          <w:rStyle w:val="FootnoteReference"/>
        </w:rPr>
        <w:footnoteRef/>
      </w:r>
      <w:r>
        <w:t xml:space="preserve"> </w:t>
      </w:r>
      <w:r w:rsidR="00000A20">
        <w:t>For the out</w:t>
      </w:r>
      <w:r w:rsidR="00BF40EC">
        <w:t>put 4.2.3 under the fast-track, only one indicator is required to be selected, monitored and reported on.</w:t>
      </w:r>
    </w:p>
  </w:footnote>
  <w:footnote w:id="3">
    <w:p w14:paraId="3B3BBAE3" w14:textId="77777777" w:rsidR="005253EC" w:rsidRDefault="005253EC" w:rsidP="005253EC">
      <w:pPr>
        <w:pStyle w:val="FootnoteText"/>
      </w:pPr>
      <w:r>
        <w:rPr>
          <w:rStyle w:val="FootnoteReference"/>
        </w:rPr>
        <w:footnoteRef/>
      </w:r>
      <w:r>
        <w:t xml:space="preserve"> Means of Verification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21C16" w14:textId="77777777" w:rsidR="00881AB9" w:rsidRDefault="00881AB9" w:rsidP="0065381C">
    <w:pPr>
      <w:pStyle w:val="Header"/>
      <w:ind w:right="54"/>
      <w:jc w:val="right"/>
      <w:rPr>
        <w:rFonts w:ascii="Arial" w:hAnsi="Arial" w:cs="Arial"/>
        <w:sz w:val="16"/>
        <w:szCs w:val="16"/>
      </w:rPr>
    </w:pPr>
    <w:r>
      <w:rPr>
        <w:rFonts w:ascii="Arial" w:hAnsi="Arial" w:cs="Arial"/>
        <w:noProof/>
      </w:rPr>
      <w:drawing>
        <wp:anchor distT="0" distB="0" distL="114300" distR="114300" simplePos="0" relativeHeight="251658241" behindDoc="1" locked="0" layoutInCell="1" allowOverlap="1" wp14:anchorId="400654CA" wp14:editId="0AB06750">
          <wp:simplePos x="0" y="0"/>
          <wp:positionH relativeFrom="page">
            <wp:align>right</wp:align>
          </wp:positionH>
          <wp:positionV relativeFrom="paragraph">
            <wp:posOffset>-447675</wp:posOffset>
          </wp:positionV>
          <wp:extent cx="7550068" cy="10677541"/>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0068" cy="106775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5C5163" w14:textId="77777777" w:rsidR="00881AB9" w:rsidRDefault="00881AB9" w:rsidP="0065381C">
    <w:pPr>
      <w:pStyle w:val="Header"/>
      <w:ind w:right="54"/>
      <w:jc w:val="right"/>
      <w:rPr>
        <w:rFonts w:ascii="Arial" w:hAnsi="Arial" w:cs="Arial"/>
        <w:sz w:val="16"/>
        <w:szCs w:val="16"/>
      </w:rPr>
    </w:pPr>
  </w:p>
  <w:p w14:paraId="2AAAEAD4"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E728C" w14:textId="1E60A89E" w:rsidR="00881AB9" w:rsidRPr="004D4EAE" w:rsidRDefault="00881AB9">
    <w:pPr>
      <w:pStyle w:val="Header"/>
      <w:rPr>
        <w:b/>
        <w:bCs/>
        <w:sz w:val="20"/>
        <w:szCs w:val="18"/>
      </w:rPr>
    </w:pPr>
    <w:r w:rsidRPr="004D4EAE">
      <w:rPr>
        <w:b/>
        <w:bCs/>
        <w:noProof/>
        <w:sz w:val="20"/>
        <w:szCs w:val="18"/>
      </w:rPr>
      <w:drawing>
        <wp:anchor distT="0" distB="0" distL="114300" distR="114300" simplePos="0" relativeHeight="251658240" behindDoc="1" locked="0" layoutInCell="1" allowOverlap="1" wp14:anchorId="7E9A64C3" wp14:editId="6D3A2FA5">
          <wp:simplePos x="0" y="0"/>
          <wp:positionH relativeFrom="page">
            <wp:posOffset>-4885</wp:posOffset>
          </wp:positionH>
          <wp:positionV relativeFrom="paragraph">
            <wp:posOffset>-479863</wp:posOffset>
          </wp:positionV>
          <wp:extent cx="7572375" cy="10704470"/>
          <wp:effectExtent l="0" t="0" r="0" b="190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3" t="-4094" r="3" b="4094"/>
                  <a:stretch/>
                </pic:blipFill>
                <pic:spPr bwMode="auto">
                  <a:xfrm>
                    <a:off x="0" y="0"/>
                    <a:ext cx="7572375" cy="10704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4EAE">
      <w:rPr>
        <w:b/>
        <w:bCs/>
        <w:sz w:val="20"/>
        <w:szCs w:val="18"/>
      </w:rPr>
      <w:t>Annex</w:t>
    </w:r>
    <w:r w:rsidR="00F01A51">
      <w:rPr>
        <w:b/>
        <w:bCs/>
        <w:sz w:val="20"/>
        <w:szCs w:val="18"/>
      </w:rPr>
      <w:t xml:space="preserve"> </w:t>
    </w:r>
    <w:r w:rsidR="0068606F">
      <w:rPr>
        <w:b/>
        <w:bCs/>
        <w:sz w:val="20"/>
        <w:szCs w:val="18"/>
      </w:rPr>
      <w:t>3</w:t>
    </w:r>
    <w:r w:rsidR="008E0178" w:rsidRPr="004D4EAE">
      <w:rPr>
        <w:b/>
        <w:bCs/>
        <w:sz w:val="20"/>
        <w:szCs w:val="18"/>
      </w:rPr>
      <w:t>.</w:t>
    </w:r>
    <w:r w:rsidRPr="004D4EAE">
      <w:rPr>
        <w:b/>
        <w:bCs/>
        <w:sz w:val="20"/>
        <w:szCs w:val="18"/>
      </w:rPr>
      <w:t xml:space="preserve"> </w:t>
    </w:r>
    <w:r w:rsidR="008E0178" w:rsidRPr="004D4EAE">
      <w:rPr>
        <w:b/>
        <w:bCs/>
        <w:sz w:val="20"/>
        <w:szCs w:val="18"/>
      </w:rPr>
      <w:t xml:space="preserve">Proposal template for </w:t>
    </w:r>
    <w:r w:rsidR="00865D36">
      <w:rPr>
        <w:b/>
        <w:bCs/>
        <w:sz w:val="20"/>
        <w:szCs w:val="18"/>
      </w:rPr>
      <w:t xml:space="preserve">the Readiness support </w:t>
    </w:r>
    <w:r w:rsidR="006F63CD">
      <w:rPr>
        <w:b/>
        <w:bCs/>
        <w:sz w:val="20"/>
        <w:szCs w:val="18"/>
      </w:rPr>
      <w:t xml:space="preserve">to </w:t>
    </w:r>
    <w:r w:rsidR="006F63CD" w:rsidRPr="004D4EAE">
      <w:rPr>
        <w:b/>
        <w:bCs/>
        <w:sz w:val="20"/>
        <w:szCs w:val="18"/>
      </w:rPr>
      <w:t>DAEs</w:t>
    </w:r>
    <w:r w:rsidR="006F63CD">
      <w:rPr>
        <w:b/>
        <w:bCs/>
        <w:sz w:val="20"/>
        <w:szCs w:val="18"/>
      </w:rPr>
      <w:t xml:space="preserve"> </w:t>
    </w:r>
    <w:r w:rsidR="00865D36">
      <w:rPr>
        <w:b/>
        <w:bCs/>
        <w:sz w:val="20"/>
        <w:szCs w:val="18"/>
      </w:rPr>
      <w:t>for</w:t>
    </w:r>
    <w:r w:rsidR="00F929D7">
      <w:rPr>
        <w:b/>
        <w:bCs/>
        <w:sz w:val="20"/>
        <w:szCs w:val="18"/>
      </w:rPr>
      <w:t xml:space="preserve"> the</w:t>
    </w:r>
    <w:r w:rsidR="00865D36">
      <w:rPr>
        <w:b/>
        <w:bCs/>
        <w:sz w:val="20"/>
        <w:szCs w:val="18"/>
      </w:rPr>
      <w:t xml:space="preserve"> implementation of IRMF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6E10" w14:textId="77777777" w:rsidR="00881AB9" w:rsidRDefault="00881AB9" w:rsidP="0065381C">
    <w:pPr>
      <w:pStyle w:val="Header"/>
      <w:ind w:right="54"/>
      <w:jc w:val="right"/>
      <w:rPr>
        <w:rFonts w:ascii="Arial" w:hAnsi="Arial" w:cs="Arial"/>
        <w:sz w:val="16"/>
        <w:szCs w:val="16"/>
      </w:rPr>
    </w:pPr>
    <w:r>
      <w:rPr>
        <w:noProof/>
      </w:rPr>
      <w:drawing>
        <wp:anchor distT="0" distB="0" distL="114300" distR="114300" simplePos="0" relativeHeight="251658243" behindDoc="1" locked="0" layoutInCell="1" allowOverlap="1" wp14:anchorId="3C0A5AC7" wp14:editId="55808755">
          <wp:simplePos x="0" y="0"/>
          <wp:positionH relativeFrom="page">
            <wp:posOffset>0</wp:posOffset>
          </wp:positionH>
          <wp:positionV relativeFrom="paragraph">
            <wp:posOffset>-457200</wp:posOffset>
          </wp:positionV>
          <wp:extent cx="7575550" cy="10713720"/>
          <wp:effectExtent l="0" t="0" r="6350" b="0"/>
          <wp:wrapNone/>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550" cy="10713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4B2D43" w14:textId="77777777" w:rsidR="00881AB9" w:rsidRDefault="00881AB9" w:rsidP="0065381C">
    <w:pPr>
      <w:pStyle w:val="Header"/>
      <w:ind w:right="54"/>
      <w:jc w:val="right"/>
      <w:rPr>
        <w:rFonts w:ascii="Arial" w:hAnsi="Arial" w:cs="Arial"/>
        <w:sz w:val="16"/>
        <w:szCs w:val="16"/>
      </w:rPr>
    </w:pPr>
  </w:p>
  <w:p w14:paraId="441427D3"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A928" w14:textId="77777777" w:rsidR="00881AB9" w:rsidRDefault="00881AB9" w:rsidP="0065381C">
    <w:pPr>
      <w:pStyle w:val="Header"/>
      <w:spacing w:before="40"/>
      <w:ind w:right="-424"/>
      <w:jc w:val="right"/>
      <w:rPr>
        <w:rFonts w:ascii="Arial" w:hAnsi="Arial" w:cs="Arial"/>
        <w:color w:val="808080" w:themeColor="background1" w:themeShade="80"/>
        <w:sz w:val="16"/>
        <w:szCs w:val="16"/>
      </w:rPr>
    </w:pPr>
    <w:r>
      <w:rPr>
        <w:noProof/>
      </w:rPr>
      <w:drawing>
        <wp:anchor distT="0" distB="0" distL="114300" distR="114300" simplePos="0" relativeHeight="251658242" behindDoc="1" locked="0" layoutInCell="1" allowOverlap="1" wp14:anchorId="3B8248FC" wp14:editId="3ED4A16B">
          <wp:simplePos x="0" y="0"/>
          <wp:positionH relativeFrom="page">
            <wp:posOffset>0</wp:posOffset>
          </wp:positionH>
          <wp:positionV relativeFrom="paragraph">
            <wp:posOffset>-487045</wp:posOffset>
          </wp:positionV>
          <wp:extent cx="7575859" cy="10714015"/>
          <wp:effectExtent l="0" t="0" r="6350" b="0"/>
          <wp:wrapNone/>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75859" cy="10714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5313B5" w14:textId="77777777" w:rsidR="00881AB9" w:rsidRPr="002D37F0" w:rsidRDefault="00881AB9" w:rsidP="0065381C">
    <w:pPr>
      <w:pStyle w:val="Header"/>
      <w:spacing w:before="120"/>
      <w:ind w:right="-418"/>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Pr>
        <w:rFonts w:ascii="Arial" w:hAnsi="Arial" w:cs="Arial"/>
        <w:b/>
        <w:bCs/>
        <w:color w:val="808080" w:themeColor="background1" w:themeShade="80"/>
        <w:sz w:val="16"/>
        <w:szCs w:val="16"/>
      </w:rPr>
      <w:t>10</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p w14:paraId="0527FF18" w14:textId="77777777" w:rsidR="00881AB9" w:rsidRDefault="00881AB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0EE04" w14:textId="77777777" w:rsidR="00881AB9" w:rsidRDefault="00881AB9" w:rsidP="0065381C">
    <w:pPr>
      <w:pStyle w:val="Header"/>
      <w:ind w:right="54"/>
      <w:jc w:val="right"/>
      <w:rPr>
        <w:rFonts w:ascii="Arial" w:hAnsi="Arial" w:cs="Arial"/>
        <w:sz w:val="16"/>
        <w:szCs w:val="16"/>
      </w:rPr>
    </w:pPr>
    <w:r>
      <w:rPr>
        <w:rFonts w:ascii="Arial" w:hAnsi="Arial" w:cs="Arial"/>
        <w:noProof/>
        <w:sz w:val="16"/>
        <w:szCs w:val="16"/>
      </w:rPr>
      <w:drawing>
        <wp:anchor distT="0" distB="0" distL="114300" distR="114300" simplePos="0" relativeHeight="251658245" behindDoc="1" locked="0" layoutInCell="1" allowOverlap="1" wp14:anchorId="1EA70B01" wp14:editId="2D5AB6C8">
          <wp:simplePos x="0" y="0"/>
          <wp:positionH relativeFrom="page">
            <wp:posOffset>0</wp:posOffset>
          </wp:positionH>
          <wp:positionV relativeFrom="paragraph">
            <wp:posOffset>-452755</wp:posOffset>
          </wp:positionV>
          <wp:extent cx="10668000" cy="7545332"/>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0" cy="75453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77DD87" w14:textId="77777777" w:rsidR="00881AB9" w:rsidRDefault="00881AB9" w:rsidP="0065381C">
    <w:pPr>
      <w:pStyle w:val="Header"/>
      <w:ind w:right="54"/>
      <w:jc w:val="right"/>
      <w:rPr>
        <w:rFonts w:ascii="Arial" w:hAnsi="Arial" w:cs="Arial"/>
        <w:sz w:val="16"/>
        <w:szCs w:val="16"/>
      </w:rPr>
    </w:pPr>
  </w:p>
  <w:p w14:paraId="7E7A6838" w14:textId="77777777" w:rsidR="00881AB9" w:rsidRPr="002D37F0" w:rsidRDefault="00881AB9" w:rsidP="0065381C">
    <w:pPr>
      <w:pStyle w:val="Header"/>
      <w:spacing w:before="40"/>
      <w:ind w:right="-424"/>
      <w:jc w:val="right"/>
      <w:rPr>
        <w:rFonts w:ascii="Arial" w:hAnsi="Arial" w:cs="Arial"/>
        <w:b/>
        <w:bCs/>
        <w:color w:val="808080" w:themeColor="background1" w:themeShade="80"/>
        <w:sz w:val="16"/>
        <w:szCs w:val="16"/>
      </w:rPr>
    </w:pPr>
    <w:r w:rsidRPr="002D37F0">
      <w:rPr>
        <w:rFonts w:ascii="Arial" w:hAnsi="Arial" w:cs="Arial"/>
        <w:color w:val="808080" w:themeColor="background1" w:themeShade="80"/>
        <w:sz w:val="16"/>
        <w:szCs w:val="16"/>
      </w:rPr>
      <w:t xml:space="preserve">Page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PAGE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2</w:t>
    </w:r>
    <w:r w:rsidRPr="002D37F0">
      <w:rPr>
        <w:rFonts w:ascii="Arial" w:hAnsi="Arial" w:cs="Arial"/>
        <w:b/>
        <w:color w:val="808080" w:themeColor="background1" w:themeShade="80"/>
        <w:sz w:val="16"/>
        <w:szCs w:val="16"/>
      </w:rPr>
      <w:fldChar w:fldCharType="end"/>
    </w:r>
    <w:r w:rsidRPr="002D37F0">
      <w:rPr>
        <w:rFonts w:ascii="Arial" w:hAnsi="Arial" w:cs="Arial"/>
        <w:color w:val="808080" w:themeColor="background1" w:themeShade="80"/>
        <w:sz w:val="16"/>
        <w:szCs w:val="16"/>
      </w:rPr>
      <w:t xml:space="preserve"> of </w:t>
    </w:r>
    <w:r w:rsidRPr="002D37F0">
      <w:rPr>
        <w:rFonts w:ascii="Arial" w:hAnsi="Arial" w:cs="Arial"/>
        <w:b/>
        <w:color w:val="808080" w:themeColor="background1" w:themeShade="80"/>
        <w:sz w:val="16"/>
        <w:szCs w:val="16"/>
      </w:rPr>
      <w:fldChar w:fldCharType="begin"/>
    </w:r>
    <w:r w:rsidRPr="002D37F0">
      <w:rPr>
        <w:rFonts w:ascii="Arial" w:hAnsi="Arial" w:cs="Arial"/>
        <w:b/>
        <w:bCs/>
        <w:color w:val="808080" w:themeColor="background1" w:themeShade="80"/>
        <w:sz w:val="16"/>
        <w:szCs w:val="16"/>
      </w:rPr>
      <w:instrText xml:space="preserve"> NUMPAGES  </w:instrText>
    </w:r>
    <w:r w:rsidRPr="002D37F0">
      <w:rPr>
        <w:rFonts w:ascii="Arial" w:hAnsi="Arial" w:cs="Arial"/>
        <w:b/>
        <w:bCs/>
        <w:color w:val="808080" w:themeColor="background1" w:themeShade="80"/>
        <w:sz w:val="16"/>
        <w:szCs w:val="16"/>
      </w:rPr>
      <w:fldChar w:fldCharType="separate"/>
    </w:r>
    <w:r w:rsidRPr="002D37F0">
      <w:rPr>
        <w:rFonts w:ascii="Arial" w:hAnsi="Arial" w:cs="Arial"/>
        <w:b/>
        <w:bCs/>
        <w:noProof/>
        <w:color w:val="808080" w:themeColor="background1" w:themeShade="80"/>
        <w:sz w:val="16"/>
        <w:szCs w:val="16"/>
      </w:rPr>
      <w:t>8</w:t>
    </w:r>
    <w:r w:rsidRPr="002D37F0">
      <w:rPr>
        <w:rFonts w:ascii="Arial" w:hAnsi="Arial" w:cs="Arial"/>
        <w:b/>
        <w:color w:val="808080" w:themeColor="background1" w:themeShade="80"/>
        <w:sz w:val="16"/>
        <w:szCs w:val="16"/>
      </w:rPr>
      <w:fldChar w:fldCharType="end"/>
    </w:r>
    <w:r w:rsidRPr="002D37F0">
      <w:rPr>
        <w:rFonts w:ascii="Arial" w:hAnsi="Arial" w:cs="Arial"/>
        <w:noProof/>
        <w:color w:val="808080" w:themeColor="background1" w:themeShade="80"/>
      </w:rP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B323B" w14:textId="77777777" w:rsidR="00881AB9" w:rsidRPr="00945EA6" w:rsidRDefault="00881AB9" w:rsidP="0065381C">
    <w:pPr>
      <w:pStyle w:val="Header"/>
      <w:spacing w:before="440"/>
      <w:ind w:right="-979"/>
      <w:jc w:val="right"/>
      <w:rPr>
        <w:rFonts w:ascii="Arial" w:hAnsi="Arial" w:cs="Arial"/>
        <w:b/>
        <w:bCs/>
        <w:sz w:val="16"/>
        <w:szCs w:val="16"/>
      </w:rPr>
    </w:pPr>
    <w:r>
      <w:rPr>
        <w:rFonts w:ascii="Arial" w:hAnsi="Arial" w:cs="Arial"/>
        <w:noProof/>
        <w:sz w:val="16"/>
        <w:szCs w:val="16"/>
      </w:rPr>
      <w:drawing>
        <wp:anchor distT="0" distB="0" distL="114300" distR="114300" simplePos="0" relativeHeight="251658244" behindDoc="1" locked="0" layoutInCell="1" allowOverlap="1" wp14:anchorId="71B8F1BD" wp14:editId="0C22E376">
          <wp:simplePos x="0" y="0"/>
          <wp:positionH relativeFrom="page">
            <wp:align>left</wp:align>
          </wp:positionH>
          <wp:positionV relativeFrom="paragraph">
            <wp:posOffset>-447675</wp:posOffset>
          </wp:positionV>
          <wp:extent cx="10668000" cy="7545332"/>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0809" cy="755439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5EA6">
      <w:rPr>
        <w:rFonts w:ascii="Arial" w:hAnsi="Arial" w:cs="Arial"/>
        <w:sz w:val="16"/>
        <w:szCs w:val="16"/>
      </w:rPr>
      <w:t xml:space="preserve">Page </w:t>
    </w:r>
    <w:r w:rsidRPr="00945EA6">
      <w:rPr>
        <w:rFonts w:ascii="Arial" w:hAnsi="Arial" w:cs="Arial"/>
        <w:b/>
        <w:sz w:val="16"/>
        <w:szCs w:val="16"/>
      </w:rPr>
      <w:fldChar w:fldCharType="begin"/>
    </w:r>
    <w:r w:rsidRPr="00945EA6">
      <w:rPr>
        <w:rFonts w:ascii="Arial" w:hAnsi="Arial" w:cs="Arial"/>
        <w:b/>
        <w:bCs/>
        <w:sz w:val="16"/>
        <w:szCs w:val="16"/>
      </w:rPr>
      <w:instrText xml:space="preserve"> PAGE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sz w:val="16"/>
        <w:szCs w:val="16"/>
      </w:rPr>
      <w:t xml:space="preserve"> of </w:t>
    </w:r>
    <w:r w:rsidRPr="00945EA6">
      <w:rPr>
        <w:rFonts w:ascii="Arial" w:hAnsi="Arial" w:cs="Arial"/>
        <w:b/>
        <w:sz w:val="16"/>
        <w:szCs w:val="16"/>
      </w:rPr>
      <w:fldChar w:fldCharType="begin"/>
    </w:r>
    <w:r w:rsidRPr="00945EA6">
      <w:rPr>
        <w:rFonts w:ascii="Arial" w:hAnsi="Arial" w:cs="Arial"/>
        <w:b/>
        <w:bCs/>
        <w:sz w:val="16"/>
        <w:szCs w:val="16"/>
      </w:rPr>
      <w:instrText xml:space="preserve"> NUMPAGES  </w:instrText>
    </w:r>
    <w:r w:rsidRPr="00945EA6">
      <w:rPr>
        <w:rFonts w:ascii="Arial" w:hAnsi="Arial" w:cs="Arial"/>
        <w:b/>
        <w:bCs/>
        <w:sz w:val="16"/>
        <w:szCs w:val="16"/>
      </w:rPr>
      <w:fldChar w:fldCharType="separate"/>
    </w:r>
    <w:r>
      <w:rPr>
        <w:rFonts w:ascii="Arial" w:hAnsi="Arial" w:cs="Arial"/>
        <w:b/>
        <w:bCs/>
        <w:noProof/>
        <w:sz w:val="16"/>
        <w:szCs w:val="16"/>
      </w:rPr>
      <w:t>8</w:t>
    </w:r>
    <w:r w:rsidRPr="00945EA6">
      <w:rPr>
        <w:rFonts w:ascii="Arial" w:hAnsi="Arial" w:cs="Arial"/>
        <w:b/>
        <w:sz w:val="16"/>
        <w:szCs w:val="16"/>
      </w:rPr>
      <w:fldChar w:fldCharType="end"/>
    </w:r>
    <w:r w:rsidRPr="00945EA6">
      <w:rPr>
        <w:rFonts w:ascii="Arial" w:hAnsi="Arial" w:cs="Arial"/>
        <w:noProof/>
      </w:rPr>
      <w:t xml:space="preserve"> </w:t>
    </w:r>
  </w:p>
  <w:p w14:paraId="2852DCFF" w14:textId="77777777" w:rsidR="00881AB9" w:rsidRPr="00945EA6" w:rsidRDefault="00881AB9">
    <w:pPr>
      <w:pStyle w:val="Header"/>
      <w:rPr>
        <w:rFonts w:ascii="Arial" w:hAnsi="Arial" w:cs="Arial"/>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Bidi" w:hAnsiTheme="minorBidi" w:cstheme="minorBidi"/>
        <w:sz w:val="16"/>
        <w:szCs w:val="16"/>
      </w:rPr>
      <w:id w:val="-1318336367"/>
      <w:docPartObj>
        <w:docPartGallery w:val="Page Numbers (Top of Page)"/>
        <w:docPartUnique/>
      </w:docPartObj>
    </w:sdtPr>
    <w:sdtEndPr>
      <w:rPr>
        <w:rFonts w:ascii="Cambria" w:hAnsi="Cambria" w:cs="Times New Roman"/>
        <w:sz w:val="22"/>
        <w:szCs w:val="20"/>
      </w:rPr>
    </w:sdtEndPr>
    <w:sdtContent>
      <w:p w14:paraId="789A83C2" w14:textId="77777777" w:rsidR="00597334" w:rsidRDefault="00597334">
        <w:pPr>
          <w:pStyle w:val="Header"/>
          <w:jc w:val="right"/>
        </w:pPr>
        <w:r w:rsidRPr="00597334">
          <w:rPr>
            <w:rFonts w:asciiTheme="minorBidi" w:hAnsiTheme="minorBidi" w:cstheme="minorBidi"/>
            <w:sz w:val="16"/>
            <w:szCs w:val="16"/>
          </w:rPr>
          <w:t xml:space="preserve">Page </w:t>
        </w:r>
        <w:r w:rsidRPr="00597334">
          <w:rPr>
            <w:rFonts w:asciiTheme="minorBidi" w:hAnsiTheme="minorBidi" w:cstheme="minorBidi"/>
            <w:b/>
            <w:bCs/>
            <w:sz w:val="16"/>
            <w:szCs w:val="16"/>
          </w:rPr>
          <w:fldChar w:fldCharType="begin"/>
        </w:r>
        <w:r w:rsidRPr="00597334">
          <w:rPr>
            <w:rFonts w:asciiTheme="minorBidi" w:hAnsiTheme="minorBidi" w:cstheme="minorBidi"/>
            <w:b/>
            <w:bCs/>
            <w:sz w:val="16"/>
            <w:szCs w:val="16"/>
          </w:rPr>
          <w:instrText xml:space="preserve"> PAGE </w:instrText>
        </w:r>
        <w:r w:rsidRPr="00597334">
          <w:rPr>
            <w:rFonts w:asciiTheme="minorBidi" w:hAnsiTheme="minorBidi" w:cstheme="minorBidi"/>
            <w:b/>
            <w:bCs/>
            <w:sz w:val="16"/>
            <w:szCs w:val="16"/>
          </w:rPr>
          <w:fldChar w:fldCharType="separate"/>
        </w:r>
        <w:r w:rsidRPr="00597334">
          <w:rPr>
            <w:rFonts w:asciiTheme="minorBidi" w:hAnsiTheme="minorBidi" w:cstheme="minorBidi"/>
            <w:b/>
            <w:bCs/>
            <w:noProof/>
            <w:sz w:val="16"/>
            <w:szCs w:val="16"/>
          </w:rPr>
          <w:t>2</w:t>
        </w:r>
        <w:r w:rsidRPr="00597334">
          <w:rPr>
            <w:rFonts w:asciiTheme="minorBidi" w:hAnsiTheme="minorBidi" w:cstheme="minorBidi"/>
            <w:b/>
            <w:bCs/>
            <w:sz w:val="16"/>
            <w:szCs w:val="16"/>
          </w:rPr>
          <w:fldChar w:fldCharType="end"/>
        </w:r>
        <w:r w:rsidRPr="00597334">
          <w:rPr>
            <w:rFonts w:asciiTheme="minorBidi" w:hAnsiTheme="minorBidi" w:cstheme="minorBidi"/>
            <w:sz w:val="16"/>
            <w:szCs w:val="16"/>
          </w:rPr>
          <w:t xml:space="preserve"> of </w:t>
        </w:r>
        <w:r w:rsidRPr="00597334">
          <w:rPr>
            <w:rFonts w:asciiTheme="minorBidi" w:hAnsiTheme="minorBidi" w:cstheme="minorBidi"/>
            <w:b/>
            <w:bCs/>
            <w:sz w:val="16"/>
            <w:szCs w:val="16"/>
          </w:rPr>
          <w:fldChar w:fldCharType="begin"/>
        </w:r>
        <w:r w:rsidRPr="00597334">
          <w:rPr>
            <w:rFonts w:asciiTheme="minorBidi" w:hAnsiTheme="minorBidi" w:cstheme="minorBidi"/>
            <w:b/>
            <w:bCs/>
            <w:sz w:val="16"/>
            <w:szCs w:val="16"/>
          </w:rPr>
          <w:instrText xml:space="preserve"> NUMPAGES  </w:instrText>
        </w:r>
        <w:r w:rsidRPr="00597334">
          <w:rPr>
            <w:rFonts w:asciiTheme="minorBidi" w:hAnsiTheme="minorBidi" w:cstheme="minorBidi"/>
            <w:b/>
            <w:bCs/>
            <w:sz w:val="16"/>
            <w:szCs w:val="16"/>
          </w:rPr>
          <w:fldChar w:fldCharType="separate"/>
        </w:r>
        <w:r w:rsidRPr="00597334">
          <w:rPr>
            <w:rFonts w:asciiTheme="minorBidi" w:hAnsiTheme="minorBidi" w:cstheme="minorBidi"/>
            <w:b/>
            <w:bCs/>
            <w:noProof/>
            <w:sz w:val="16"/>
            <w:szCs w:val="16"/>
          </w:rPr>
          <w:t>2</w:t>
        </w:r>
        <w:r w:rsidRPr="00597334">
          <w:rPr>
            <w:rFonts w:asciiTheme="minorBidi" w:hAnsiTheme="minorBidi" w:cstheme="minorBidi"/>
            <w:b/>
            <w:bCs/>
            <w:sz w:val="16"/>
            <w:szCs w:val="16"/>
          </w:rPr>
          <w:fldChar w:fldCharType="end"/>
        </w:r>
      </w:p>
    </w:sdtContent>
  </w:sdt>
  <w:p w14:paraId="02D4FD78" w14:textId="77777777" w:rsidR="00881AB9" w:rsidRDefault="00881AB9" w:rsidP="0038142C">
    <w:pPr>
      <w:tabs>
        <w:tab w:val="center" w:pos="5026"/>
        <w:tab w:val="right" w:pos="9393"/>
      </w:tabs>
      <w:spacing w:line="240" w:lineRule="auto"/>
      <w:jc w:val="right"/>
      <w:rPr>
        <w:rFonts w:asciiTheme="majorHAnsi" w:hAnsiTheme="majorHAnsi"/>
        <w:sz w:val="18"/>
        <w:szCs w:val="18"/>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020A"/>
    <w:multiLevelType w:val="hybridMultilevel"/>
    <w:tmpl w:val="D26C15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062272"/>
    <w:multiLevelType w:val="hybridMultilevel"/>
    <w:tmpl w:val="400EE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6B26143"/>
    <w:multiLevelType w:val="hybridMultilevel"/>
    <w:tmpl w:val="12FE143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2B0BE1"/>
    <w:multiLevelType w:val="hybridMultilevel"/>
    <w:tmpl w:val="37A88594"/>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0F51765"/>
    <w:multiLevelType w:val="hybridMultilevel"/>
    <w:tmpl w:val="E52EC0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007C4A"/>
    <w:multiLevelType w:val="hybridMultilevel"/>
    <w:tmpl w:val="08AAA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102D45"/>
    <w:multiLevelType w:val="hybridMultilevel"/>
    <w:tmpl w:val="EF22808A"/>
    <w:lvl w:ilvl="0" w:tplc="A7DC17B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5B3E17"/>
    <w:multiLevelType w:val="multilevel"/>
    <w:tmpl w:val="AF165E6E"/>
    <w:lvl w:ilvl="0">
      <w:start w:val="1"/>
      <w:numFmt w:val="upperRoman"/>
      <w:lvlText w:val="%1."/>
      <w:lvlJc w:val="left"/>
      <w:pPr>
        <w:tabs>
          <w:tab w:val="num" w:pos="720"/>
        </w:tabs>
        <w:ind w:left="0" w:firstLine="0"/>
      </w:pPr>
      <w:rPr>
        <w:rFonts w:ascii="Cambria" w:hAnsi="Cambria" w:hint="default"/>
        <w:b/>
        <w:i w:val="0"/>
        <w:color w:val="auto"/>
        <w:sz w:val="28"/>
      </w:rPr>
    </w:lvl>
    <w:lvl w:ilvl="1">
      <w:start w:val="1"/>
      <w:numFmt w:val="decimal"/>
      <w:lvlText w:val="%1.%2"/>
      <w:lvlJc w:val="left"/>
      <w:pPr>
        <w:tabs>
          <w:tab w:val="num" w:pos="720"/>
        </w:tabs>
        <w:ind w:left="720" w:hanging="720"/>
      </w:pPr>
      <w:rPr>
        <w:b w:val="0"/>
        <w:i w:val="0"/>
        <w:sz w:val="28"/>
      </w:rPr>
    </w:lvl>
    <w:lvl w:ilvl="2">
      <w:start w:val="1"/>
      <w:numFmt w:val="decimal"/>
      <w:lvlRestart w:val="1"/>
      <w:lvlText w:val="%1.%2.%3"/>
      <w:lvlJc w:val="left"/>
      <w:pPr>
        <w:tabs>
          <w:tab w:val="num" w:pos="810"/>
        </w:tabs>
        <w:ind w:left="90" w:firstLine="0"/>
      </w:pPr>
      <w:rPr>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16"/>
        <w:szCs w:val="18"/>
      </w:rPr>
    </w:lvl>
    <w:lvl w:ilvl="4">
      <w:start w:val="1"/>
      <w:numFmt w:val="lowerLetter"/>
      <w:lvlText w:val="(%5)"/>
      <w:lvlJc w:val="left"/>
      <w:pPr>
        <w:tabs>
          <w:tab w:val="num" w:pos="720"/>
        </w:tabs>
        <w:ind w:left="0"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E7E549E"/>
    <w:multiLevelType w:val="hybridMultilevel"/>
    <w:tmpl w:val="034CD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A65834"/>
    <w:multiLevelType w:val="hybridMultilevel"/>
    <w:tmpl w:val="FFFFFFFF"/>
    <w:lvl w:ilvl="0" w:tplc="1786D748">
      <w:start w:val="1"/>
      <w:numFmt w:val="upperLetter"/>
      <w:lvlText w:val="%1."/>
      <w:lvlJc w:val="left"/>
      <w:pPr>
        <w:ind w:left="720" w:hanging="360"/>
      </w:pPr>
    </w:lvl>
    <w:lvl w:ilvl="1" w:tplc="6DAA93DC">
      <w:start w:val="1"/>
      <w:numFmt w:val="lowerLetter"/>
      <w:lvlText w:val="%2."/>
      <w:lvlJc w:val="left"/>
      <w:pPr>
        <w:ind w:left="1440" w:hanging="360"/>
      </w:pPr>
    </w:lvl>
    <w:lvl w:ilvl="2" w:tplc="FEAEFD16">
      <w:start w:val="1"/>
      <w:numFmt w:val="lowerRoman"/>
      <w:lvlText w:val="%3."/>
      <w:lvlJc w:val="right"/>
      <w:pPr>
        <w:ind w:left="2160" w:hanging="180"/>
      </w:pPr>
    </w:lvl>
    <w:lvl w:ilvl="3" w:tplc="C3E829FE">
      <w:start w:val="1"/>
      <w:numFmt w:val="decimal"/>
      <w:lvlText w:val="%4."/>
      <w:lvlJc w:val="left"/>
      <w:pPr>
        <w:ind w:left="2880" w:hanging="360"/>
      </w:pPr>
    </w:lvl>
    <w:lvl w:ilvl="4" w:tplc="521ECBE6">
      <w:start w:val="1"/>
      <w:numFmt w:val="lowerLetter"/>
      <w:lvlText w:val="%5."/>
      <w:lvlJc w:val="left"/>
      <w:pPr>
        <w:ind w:left="3600" w:hanging="360"/>
      </w:pPr>
    </w:lvl>
    <w:lvl w:ilvl="5" w:tplc="A9CEEE2E">
      <w:start w:val="1"/>
      <w:numFmt w:val="lowerRoman"/>
      <w:lvlText w:val="%6."/>
      <w:lvlJc w:val="right"/>
      <w:pPr>
        <w:ind w:left="4320" w:hanging="180"/>
      </w:pPr>
    </w:lvl>
    <w:lvl w:ilvl="6" w:tplc="0476A014">
      <w:start w:val="1"/>
      <w:numFmt w:val="decimal"/>
      <w:lvlText w:val="%7."/>
      <w:lvlJc w:val="left"/>
      <w:pPr>
        <w:ind w:left="5040" w:hanging="360"/>
      </w:pPr>
    </w:lvl>
    <w:lvl w:ilvl="7" w:tplc="8D6012B0">
      <w:start w:val="1"/>
      <w:numFmt w:val="lowerLetter"/>
      <w:lvlText w:val="%8."/>
      <w:lvlJc w:val="left"/>
      <w:pPr>
        <w:ind w:left="5760" w:hanging="360"/>
      </w:pPr>
    </w:lvl>
    <w:lvl w:ilvl="8" w:tplc="56A0AEB6">
      <w:start w:val="1"/>
      <w:numFmt w:val="lowerRoman"/>
      <w:lvlText w:val="%9."/>
      <w:lvlJc w:val="right"/>
      <w:pPr>
        <w:ind w:left="6480" w:hanging="180"/>
      </w:pPr>
    </w:lvl>
  </w:abstractNum>
  <w:abstractNum w:abstractNumId="10" w15:restartNumberingAfterBreak="0">
    <w:nsid w:val="32B91DE7"/>
    <w:multiLevelType w:val="hybridMultilevel"/>
    <w:tmpl w:val="A4802FA0"/>
    <w:lvl w:ilvl="0" w:tplc="B8A2B75A">
      <w:start w:val="2"/>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4367B6"/>
    <w:multiLevelType w:val="hybridMultilevel"/>
    <w:tmpl w:val="ED184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4C3F6C"/>
    <w:multiLevelType w:val="hybridMultilevel"/>
    <w:tmpl w:val="D95060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845428"/>
    <w:multiLevelType w:val="multilevel"/>
    <w:tmpl w:val="81BCA7B4"/>
    <w:lvl w:ilvl="0">
      <w:start w:val="1"/>
      <w:numFmt w:val="none"/>
      <w:lvlText w:val="%1"/>
      <w:lvlJc w:val="left"/>
      <w:pPr>
        <w:tabs>
          <w:tab w:val="num" w:pos="720"/>
        </w:tabs>
        <w:ind w:left="0" w:firstLine="0"/>
      </w:pPr>
      <w:rPr>
        <w:rFonts w:ascii="Cambria" w:hAnsi="Cambria" w:hint="default"/>
        <w:b/>
        <w:i w:val="0"/>
        <w:sz w:val="28"/>
      </w:rPr>
    </w:lvl>
    <w:lvl w:ilvl="1">
      <w:start w:val="1"/>
      <w:numFmt w:val="upperRoman"/>
      <w:pStyle w:val="H1"/>
      <w:lvlText w:val="%1%2."/>
      <w:lvlJc w:val="left"/>
      <w:pPr>
        <w:tabs>
          <w:tab w:val="num" w:pos="720"/>
        </w:tabs>
        <w:ind w:left="720" w:hanging="720"/>
      </w:pPr>
      <w:rPr>
        <w:rFonts w:ascii="Cambria" w:hAnsi="Cambria" w:hint="default"/>
        <w:b/>
        <w:i w:val="0"/>
        <w:color w:val="auto"/>
        <w:sz w:val="28"/>
      </w:rPr>
    </w:lvl>
    <w:lvl w:ilvl="2">
      <w:start w:val="1"/>
      <w:numFmt w:val="decimal"/>
      <w:lvlRestart w:val="1"/>
      <w:pStyle w:val="H2"/>
      <w:isLgl/>
      <w:lvlText w:val="%2.%3"/>
      <w:lvlJc w:val="left"/>
      <w:pPr>
        <w:ind w:left="720" w:hanging="720"/>
      </w:pPr>
      <w:rPr>
        <w:rFonts w:ascii="Cambria" w:hAnsi="Cambria" w:hint="default"/>
        <w:b w:val="0"/>
        <w:i w:val="0"/>
        <w:sz w:val="28"/>
      </w:rPr>
    </w:lvl>
    <w:lvl w:ilvl="3">
      <w:start w:val="1"/>
      <w:numFmt w:val="decimal"/>
      <w:lvlRestart w:val="0"/>
      <w:pStyle w:val="H3"/>
      <w:lvlText w:val="%2.%3.%4."/>
      <w:lvlJc w:val="left"/>
      <w:pPr>
        <w:ind w:left="720" w:hanging="720"/>
      </w:pPr>
      <w:rPr>
        <w:b/>
        <w:i w:val="0"/>
        <w:color w:val="auto"/>
        <w:sz w:val="16"/>
      </w:rPr>
    </w:lvl>
    <w:lvl w:ilvl="4">
      <w:start w:val="1"/>
      <w:numFmt w:val="decimal"/>
      <w:lvlRestart w:val="1"/>
      <w:pStyle w:val="P1"/>
      <w:lvlText w:val="%5."/>
      <w:lvlJc w:val="left"/>
      <w:pPr>
        <w:tabs>
          <w:tab w:val="num" w:pos="720"/>
        </w:tabs>
        <w:ind w:left="0" w:firstLine="0"/>
      </w:pPr>
      <w:rPr>
        <w:rFonts w:ascii="Cambria" w:hAnsi="Cambria" w:hint="default"/>
        <w:b w:val="0"/>
        <w:i w:val="0"/>
        <w:color w:val="auto"/>
        <w:sz w:val="16"/>
        <w:lang w:val="en-US"/>
      </w:rPr>
    </w:lvl>
    <w:lvl w:ilvl="5">
      <w:start w:val="1"/>
      <w:numFmt w:val="lowerLetter"/>
      <w:pStyle w:val="P2"/>
      <w:lvlText w:val="(%6)"/>
      <w:lvlJc w:val="left"/>
      <w:pPr>
        <w:ind w:left="720" w:hanging="720"/>
      </w:pPr>
      <w:rPr>
        <w:rFonts w:ascii="Cambria" w:hAnsi="Cambria" w:cstheme="minorBidi" w:hint="default"/>
        <w:b w:val="0"/>
        <w:i w:val="0"/>
        <w:sz w:val="16"/>
      </w:rPr>
    </w:lvl>
    <w:lvl w:ilvl="6">
      <w:start w:val="1"/>
      <w:numFmt w:val="lowerRoman"/>
      <w:pStyle w:val="P3"/>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pStyle w:val="P5"/>
      <w:lvlText w:val="%9."/>
      <w:lvlJc w:val="left"/>
      <w:pPr>
        <w:ind w:left="2520" w:hanging="360"/>
      </w:pPr>
      <w:rPr>
        <w:rFonts w:hint="default"/>
        <w:sz w:val="16"/>
      </w:rPr>
    </w:lvl>
  </w:abstractNum>
  <w:abstractNum w:abstractNumId="14" w15:restartNumberingAfterBreak="0">
    <w:nsid w:val="53315498"/>
    <w:multiLevelType w:val="hybridMultilevel"/>
    <w:tmpl w:val="7AA8DF6C"/>
    <w:lvl w:ilvl="0" w:tplc="0409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5DC21E5"/>
    <w:multiLevelType w:val="hybridMultilevel"/>
    <w:tmpl w:val="0AEEB124"/>
    <w:lvl w:ilvl="0" w:tplc="3CA4E86E">
      <w:start w:val="1"/>
      <w:numFmt w:val="decimal"/>
      <w:lvlText w:val="%1."/>
      <w:lvlJc w:val="left"/>
      <w:pPr>
        <w:ind w:left="1080" w:hanging="360"/>
      </w:pPr>
      <w:rPr>
        <w:rFonts w:ascii="Cambria" w:eastAsia="Times New Roman" w:hAnsi="Cambria"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8156955"/>
    <w:multiLevelType w:val="hybridMultilevel"/>
    <w:tmpl w:val="D1F6787E"/>
    <w:lvl w:ilvl="0" w:tplc="3FD8BC06">
      <w:start w:val="18"/>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3D6570"/>
    <w:multiLevelType w:val="hybridMultilevel"/>
    <w:tmpl w:val="A78063EE"/>
    <w:lvl w:ilvl="0" w:tplc="C1B27D2E">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CC1B51"/>
    <w:multiLevelType w:val="hybridMultilevel"/>
    <w:tmpl w:val="37A8859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4927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5F15686A"/>
    <w:multiLevelType w:val="hybridMultilevel"/>
    <w:tmpl w:val="96E4332A"/>
    <w:lvl w:ilvl="0" w:tplc="DDA48D06">
      <w:start w:val="1"/>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B535E2"/>
    <w:multiLevelType w:val="hybridMultilevel"/>
    <w:tmpl w:val="DC6804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8053D4"/>
    <w:multiLevelType w:val="hybridMultilevel"/>
    <w:tmpl w:val="CFA819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83800E8"/>
    <w:multiLevelType w:val="hybridMultilevel"/>
    <w:tmpl w:val="DA28DCCA"/>
    <w:lvl w:ilvl="0" w:tplc="019AAC70">
      <w:start w:val="5"/>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E61ACA"/>
    <w:multiLevelType w:val="hybridMultilevel"/>
    <w:tmpl w:val="F4C48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A55933"/>
    <w:multiLevelType w:val="hybridMultilevel"/>
    <w:tmpl w:val="7DCEE4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3D76311"/>
    <w:multiLevelType w:val="hybridMultilevel"/>
    <w:tmpl w:val="BBB6EDC4"/>
    <w:lvl w:ilvl="0" w:tplc="89144A1E">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925E14"/>
    <w:multiLevelType w:val="hybridMultilevel"/>
    <w:tmpl w:val="E0825816"/>
    <w:lvl w:ilvl="0" w:tplc="CEFAF52C">
      <w:start w:val="1"/>
      <w:numFmt w:val="lowerRoman"/>
      <w:lvlText w:val="%1."/>
      <w:lvlJc w:val="left"/>
      <w:pPr>
        <w:ind w:left="1020" w:hanging="720"/>
      </w:pPr>
      <w:rPr>
        <w:rFonts w:ascii="Cambria" w:eastAsia="Cambria" w:hAnsi="Cambria" w:cs="Cambria" w:hint="default"/>
        <w:spacing w:val="0"/>
        <w:w w:val="100"/>
        <w:sz w:val="22"/>
        <w:szCs w:val="22"/>
        <w:lang w:val="en-US" w:eastAsia="en-US" w:bidi="en-US"/>
      </w:rPr>
    </w:lvl>
    <w:lvl w:ilvl="1" w:tplc="23C0CFD4">
      <w:numFmt w:val="bullet"/>
      <w:lvlText w:val="•"/>
      <w:lvlJc w:val="left"/>
      <w:pPr>
        <w:ind w:left="1860" w:hanging="720"/>
      </w:pPr>
      <w:rPr>
        <w:rFonts w:hint="default"/>
        <w:lang w:val="en-US" w:eastAsia="en-US" w:bidi="en-US"/>
      </w:rPr>
    </w:lvl>
    <w:lvl w:ilvl="2" w:tplc="8280FE54">
      <w:numFmt w:val="bullet"/>
      <w:lvlText w:val="•"/>
      <w:lvlJc w:val="left"/>
      <w:pPr>
        <w:ind w:left="2701" w:hanging="720"/>
      </w:pPr>
      <w:rPr>
        <w:rFonts w:hint="default"/>
        <w:lang w:val="en-US" w:eastAsia="en-US" w:bidi="en-US"/>
      </w:rPr>
    </w:lvl>
    <w:lvl w:ilvl="3" w:tplc="A13AA052">
      <w:numFmt w:val="bullet"/>
      <w:lvlText w:val="•"/>
      <w:lvlJc w:val="left"/>
      <w:pPr>
        <w:ind w:left="3541" w:hanging="720"/>
      </w:pPr>
      <w:rPr>
        <w:rFonts w:hint="default"/>
        <w:lang w:val="en-US" w:eastAsia="en-US" w:bidi="en-US"/>
      </w:rPr>
    </w:lvl>
    <w:lvl w:ilvl="4" w:tplc="18168496">
      <w:numFmt w:val="bullet"/>
      <w:lvlText w:val="•"/>
      <w:lvlJc w:val="left"/>
      <w:pPr>
        <w:ind w:left="4382" w:hanging="720"/>
      </w:pPr>
      <w:rPr>
        <w:rFonts w:hint="default"/>
        <w:lang w:val="en-US" w:eastAsia="en-US" w:bidi="en-US"/>
      </w:rPr>
    </w:lvl>
    <w:lvl w:ilvl="5" w:tplc="D478A2AA">
      <w:numFmt w:val="bullet"/>
      <w:lvlText w:val="•"/>
      <w:lvlJc w:val="left"/>
      <w:pPr>
        <w:ind w:left="5223" w:hanging="720"/>
      </w:pPr>
      <w:rPr>
        <w:rFonts w:hint="default"/>
        <w:lang w:val="en-US" w:eastAsia="en-US" w:bidi="en-US"/>
      </w:rPr>
    </w:lvl>
    <w:lvl w:ilvl="6" w:tplc="E118FC6A">
      <w:numFmt w:val="bullet"/>
      <w:lvlText w:val="•"/>
      <w:lvlJc w:val="left"/>
      <w:pPr>
        <w:ind w:left="6063" w:hanging="720"/>
      </w:pPr>
      <w:rPr>
        <w:rFonts w:hint="default"/>
        <w:lang w:val="en-US" w:eastAsia="en-US" w:bidi="en-US"/>
      </w:rPr>
    </w:lvl>
    <w:lvl w:ilvl="7" w:tplc="03D66C60">
      <w:numFmt w:val="bullet"/>
      <w:lvlText w:val="•"/>
      <w:lvlJc w:val="left"/>
      <w:pPr>
        <w:ind w:left="6904" w:hanging="720"/>
      </w:pPr>
      <w:rPr>
        <w:rFonts w:hint="default"/>
        <w:lang w:val="en-US" w:eastAsia="en-US" w:bidi="en-US"/>
      </w:rPr>
    </w:lvl>
    <w:lvl w:ilvl="8" w:tplc="408465EE">
      <w:numFmt w:val="bullet"/>
      <w:lvlText w:val="•"/>
      <w:lvlJc w:val="left"/>
      <w:pPr>
        <w:ind w:left="7745" w:hanging="720"/>
      </w:pPr>
      <w:rPr>
        <w:rFonts w:hint="default"/>
        <w:lang w:val="en-US" w:eastAsia="en-US" w:bidi="en-US"/>
      </w:rPr>
    </w:lvl>
  </w:abstractNum>
  <w:abstractNum w:abstractNumId="28" w15:restartNumberingAfterBreak="0">
    <w:nsid w:val="7E7061B4"/>
    <w:multiLevelType w:val="hybridMultilevel"/>
    <w:tmpl w:val="178EF7A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16cid:durableId="260574810">
    <w:abstractNumId w:val="19"/>
  </w:num>
  <w:num w:numId="2" w16cid:durableId="411243464">
    <w:abstractNumId w:val="28"/>
  </w:num>
  <w:num w:numId="3" w16cid:durableId="1077285167">
    <w:abstractNumId w:val="16"/>
  </w:num>
  <w:num w:numId="4" w16cid:durableId="108475313">
    <w:abstractNumId w:val="8"/>
  </w:num>
  <w:num w:numId="5" w16cid:durableId="267857903">
    <w:abstractNumId w:val="15"/>
  </w:num>
  <w:num w:numId="6" w16cid:durableId="1028139865">
    <w:abstractNumId w:val="21"/>
  </w:num>
  <w:num w:numId="7" w16cid:durableId="521818880">
    <w:abstractNumId w:val="12"/>
  </w:num>
  <w:num w:numId="8" w16cid:durableId="1351881832">
    <w:abstractNumId w:val="6"/>
  </w:num>
  <w:num w:numId="9" w16cid:durableId="1799687990">
    <w:abstractNumId w:val="11"/>
  </w:num>
  <w:num w:numId="10" w16cid:durableId="1371298566">
    <w:abstractNumId w:val="13"/>
  </w:num>
  <w:num w:numId="11" w16cid:durableId="1861164921">
    <w:abstractNumId w:val="2"/>
  </w:num>
  <w:num w:numId="12" w16cid:durableId="857280626">
    <w:abstractNumId w:val="5"/>
  </w:num>
  <w:num w:numId="13" w16cid:durableId="361518600">
    <w:abstractNumId w:val="20"/>
  </w:num>
  <w:num w:numId="14" w16cid:durableId="235211185">
    <w:abstractNumId w:val="1"/>
  </w:num>
  <w:num w:numId="15" w16cid:durableId="754862059">
    <w:abstractNumId w:val="23"/>
  </w:num>
  <w:num w:numId="16" w16cid:durableId="1659456772">
    <w:abstractNumId w:val="24"/>
  </w:num>
  <w:num w:numId="17" w16cid:durableId="1778862460">
    <w:abstractNumId w:val="7"/>
  </w:num>
  <w:num w:numId="18" w16cid:durableId="1258099517">
    <w:abstractNumId w:val="4"/>
  </w:num>
  <w:num w:numId="19" w16cid:durableId="1754546028">
    <w:abstractNumId w:val="0"/>
  </w:num>
  <w:num w:numId="20" w16cid:durableId="1474980053">
    <w:abstractNumId w:val="27"/>
  </w:num>
  <w:num w:numId="21" w16cid:durableId="1106073500">
    <w:abstractNumId w:val="26"/>
  </w:num>
  <w:num w:numId="22" w16cid:durableId="615717500">
    <w:abstractNumId w:val="9"/>
  </w:num>
  <w:num w:numId="23" w16cid:durableId="996156622">
    <w:abstractNumId w:val="18"/>
  </w:num>
  <w:num w:numId="24" w16cid:durableId="753011807">
    <w:abstractNumId w:val="3"/>
  </w:num>
  <w:num w:numId="25" w16cid:durableId="974749545">
    <w:abstractNumId w:val="14"/>
  </w:num>
  <w:num w:numId="26" w16cid:durableId="726535071">
    <w:abstractNumId w:val="10"/>
  </w:num>
  <w:num w:numId="27" w16cid:durableId="196506451">
    <w:abstractNumId w:val="17"/>
  </w:num>
  <w:num w:numId="28" w16cid:durableId="765806446">
    <w:abstractNumId w:val="22"/>
  </w:num>
  <w:num w:numId="29" w16cid:durableId="175054094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50">
      <v:stroke weight="2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sDQwNzA2M7c0MTUzNjVX0lEKTi0uzszPAykwNK4FAOJxUMotAAAA"/>
  </w:docVars>
  <w:rsids>
    <w:rsidRoot w:val="00D8530F"/>
    <w:rsid w:val="0000070B"/>
    <w:rsid w:val="00000A20"/>
    <w:rsid w:val="000033F3"/>
    <w:rsid w:val="00004A8D"/>
    <w:rsid w:val="00004EC5"/>
    <w:rsid w:val="00005F29"/>
    <w:rsid w:val="00007848"/>
    <w:rsid w:val="0001076F"/>
    <w:rsid w:val="000138A5"/>
    <w:rsid w:val="00013C2F"/>
    <w:rsid w:val="00013E9E"/>
    <w:rsid w:val="00014F80"/>
    <w:rsid w:val="00016074"/>
    <w:rsid w:val="0001777F"/>
    <w:rsid w:val="00017D1B"/>
    <w:rsid w:val="0002084F"/>
    <w:rsid w:val="000230FD"/>
    <w:rsid w:val="00023C49"/>
    <w:rsid w:val="0002402D"/>
    <w:rsid w:val="00024909"/>
    <w:rsid w:val="00025569"/>
    <w:rsid w:val="0002678B"/>
    <w:rsid w:val="000269A8"/>
    <w:rsid w:val="0003035F"/>
    <w:rsid w:val="00031C90"/>
    <w:rsid w:val="000324D2"/>
    <w:rsid w:val="00032730"/>
    <w:rsid w:val="00032BCF"/>
    <w:rsid w:val="000332E6"/>
    <w:rsid w:val="00033A88"/>
    <w:rsid w:val="0004118E"/>
    <w:rsid w:val="00041A01"/>
    <w:rsid w:val="00041BCC"/>
    <w:rsid w:val="0004289A"/>
    <w:rsid w:val="00042DBB"/>
    <w:rsid w:val="00043BA1"/>
    <w:rsid w:val="0004461B"/>
    <w:rsid w:val="000504D1"/>
    <w:rsid w:val="00050952"/>
    <w:rsid w:val="000521A6"/>
    <w:rsid w:val="000524D3"/>
    <w:rsid w:val="00052B28"/>
    <w:rsid w:val="00054001"/>
    <w:rsid w:val="0005599F"/>
    <w:rsid w:val="00056E91"/>
    <w:rsid w:val="00056F4B"/>
    <w:rsid w:val="000571B9"/>
    <w:rsid w:val="00060A19"/>
    <w:rsid w:val="00061024"/>
    <w:rsid w:val="00061C70"/>
    <w:rsid w:val="0006309C"/>
    <w:rsid w:val="0006342B"/>
    <w:rsid w:val="00063D58"/>
    <w:rsid w:val="00066563"/>
    <w:rsid w:val="00066763"/>
    <w:rsid w:val="000701C3"/>
    <w:rsid w:val="00071801"/>
    <w:rsid w:val="00072661"/>
    <w:rsid w:val="00074527"/>
    <w:rsid w:val="000758B5"/>
    <w:rsid w:val="0007737B"/>
    <w:rsid w:val="0007770F"/>
    <w:rsid w:val="00080F7A"/>
    <w:rsid w:val="0008253E"/>
    <w:rsid w:val="00082911"/>
    <w:rsid w:val="00083B8E"/>
    <w:rsid w:val="00085DDB"/>
    <w:rsid w:val="00091D84"/>
    <w:rsid w:val="00091FAD"/>
    <w:rsid w:val="00092C3C"/>
    <w:rsid w:val="0009393D"/>
    <w:rsid w:val="00095D2C"/>
    <w:rsid w:val="000965BB"/>
    <w:rsid w:val="00096C1F"/>
    <w:rsid w:val="000A06C7"/>
    <w:rsid w:val="000A196F"/>
    <w:rsid w:val="000A21BF"/>
    <w:rsid w:val="000A518D"/>
    <w:rsid w:val="000A5A2C"/>
    <w:rsid w:val="000A7253"/>
    <w:rsid w:val="000B0F3E"/>
    <w:rsid w:val="000B3E67"/>
    <w:rsid w:val="000B79F2"/>
    <w:rsid w:val="000B7CC6"/>
    <w:rsid w:val="000C0964"/>
    <w:rsid w:val="000C2CCE"/>
    <w:rsid w:val="000C39F0"/>
    <w:rsid w:val="000C4E0E"/>
    <w:rsid w:val="000C6427"/>
    <w:rsid w:val="000C6C9F"/>
    <w:rsid w:val="000C7ED2"/>
    <w:rsid w:val="000D1133"/>
    <w:rsid w:val="000D14CA"/>
    <w:rsid w:val="000D324E"/>
    <w:rsid w:val="000D38A6"/>
    <w:rsid w:val="000D40D0"/>
    <w:rsid w:val="000E2692"/>
    <w:rsid w:val="000E2B06"/>
    <w:rsid w:val="000E2E30"/>
    <w:rsid w:val="000E358A"/>
    <w:rsid w:val="000E52FD"/>
    <w:rsid w:val="000E66C6"/>
    <w:rsid w:val="000F0A13"/>
    <w:rsid w:val="000F149E"/>
    <w:rsid w:val="000F17F1"/>
    <w:rsid w:val="000F303D"/>
    <w:rsid w:val="000F3617"/>
    <w:rsid w:val="000F4ACE"/>
    <w:rsid w:val="000F4E80"/>
    <w:rsid w:val="000F50A5"/>
    <w:rsid w:val="000F5A1E"/>
    <w:rsid w:val="000F7134"/>
    <w:rsid w:val="000F765A"/>
    <w:rsid w:val="000F7AD0"/>
    <w:rsid w:val="00100999"/>
    <w:rsid w:val="00100ED4"/>
    <w:rsid w:val="00100F97"/>
    <w:rsid w:val="00101E4E"/>
    <w:rsid w:val="001022BA"/>
    <w:rsid w:val="00102F52"/>
    <w:rsid w:val="00104D8B"/>
    <w:rsid w:val="0010631F"/>
    <w:rsid w:val="0010684B"/>
    <w:rsid w:val="00106AE8"/>
    <w:rsid w:val="00107810"/>
    <w:rsid w:val="00107FF3"/>
    <w:rsid w:val="001119ED"/>
    <w:rsid w:val="00112555"/>
    <w:rsid w:val="00113CFD"/>
    <w:rsid w:val="00114484"/>
    <w:rsid w:val="001144EE"/>
    <w:rsid w:val="00114947"/>
    <w:rsid w:val="00114DE1"/>
    <w:rsid w:val="00117931"/>
    <w:rsid w:val="001201D7"/>
    <w:rsid w:val="00120361"/>
    <w:rsid w:val="00123282"/>
    <w:rsid w:val="0012328C"/>
    <w:rsid w:val="00123D0E"/>
    <w:rsid w:val="0012557F"/>
    <w:rsid w:val="001263DB"/>
    <w:rsid w:val="001266D5"/>
    <w:rsid w:val="00127DDB"/>
    <w:rsid w:val="00130345"/>
    <w:rsid w:val="00131199"/>
    <w:rsid w:val="00131C28"/>
    <w:rsid w:val="00131FE3"/>
    <w:rsid w:val="0013243A"/>
    <w:rsid w:val="001327D8"/>
    <w:rsid w:val="0013296A"/>
    <w:rsid w:val="00134F5F"/>
    <w:rsid w:val="00135CC7"/>
    <w:rsid w:val="0014051B"/>
    <w:rsid w:val="00140DC1"/>
    <w:rsid w:val="00141DC9"/>
    <w:rsid w:val="001437AB"/>
    <w:rsid w:val="00144D78"/>
    <w:rsid w:val="0014519D"/>
    <w:rsid w:val="00147635"/>
    <w:rsid w:val="001531BC"/>
    <w:rsid w:val="001545E5"/>
    <w:rsid w:val="001545F2"/>
    <w:rsid w:val="001561D9"/>
    <w:rsid w:val="00156344"/>
    <w:rsid w:val="001606C4"/>
    <w:rsid w:val="001610C3"/>
    <w:rsid w:val="001629E9"/>
    <w:rsid w:val="00165EA0"/>
    <w:rsid w:val="00165FBD"/>
    <w:rsid w:val="0016620C"/>
    <w:rsid w:val="0016760E"/>
    <w:rsid w:val="001721C7"/>
    <w:rsid w:val="00172C0F"/>
    <w:rsid w:val="001739C1"/>
    <w:rsid w:val="0017554E"/>
    <w:rsid w:val="00175C02"/>
    <w:rsid w:val="00176F7E"/>
    <w:rsid w:val="0017731C"/>
    <w:rsid w:val="00177FF7"/>
    <w:rsid w:val="00180C0B"/>
    <w:rsid w:val="00181893"/>
    <w:rsid w:val="001822EF"/>
    <w:rsid w:val="001839D3"/>
    <w:rsid w:val="00183FE3"/>
    <w:rsid w:val="001850DC"/>
    <w:rsid w:val="00185371"/>
    <w:rsid w:val="00185ED3"/>
    <w:rsid w:val="0018647C"/>
    <w:rsid w:val="00186634"/>
    <w:rsid w:val="00187B23"/>
    <w:rsid w:val="001912C6"/>
    <w:rsid w:val="001915D2"/>
    <w:rsid w:val="00192022"/>
    <w:rsid w:val="001947AC"/>
    <w:rsid w:val="00195A0E"/>
    <w:rsid w:val="001A1A45"/>
    <w:rsid w:val="001A30B9"/>
    <w:rsid w:val="001A407E"/>
    <w:rsid w:val="001B221E"/>
    <w:rsid w:val="001B28B8"/>
    <w:rsid w:val="001B2F6F"/>
    <w:rsid w:val="001B333B"/>
    <w:rsid w:val="001B45B5"/>
    <w:rsid w:val="001B49DD"/>
    <w:rsid w:val="001B4E91"/>
    <w:rsid w:val="001B546C"/>
    <w:rsid w:val="001C0083"/>
    <w:rsid w:val="001C0BB8"/>
    <w:rsid w:val="001C147D"/>
    <w:rsid w:val="001C1634"/>
    <w:rsid w:val="001C3A62"/>
    <w:rsid w:val="001C49E3"/>
    <w:rsid w:val="001C4F7F"/>
    <w:rsid w:val="001C5E53"/>
    <w:rsid w:val="001C60D9"/>
    <w:rsid w:val="001C74F2"/>
    <w:rsid w:val="001C75F8"/>
    <w:rsid w:val="001C7A6D"/>
    <w:rsid w:val="001D0E74"/>
    <w:rsid w:val="001D25EF"/>
    <w:rsid w:val="001D3343"/>
    <w:rsid w:val="001D42AA"/>
    <w:rsid w:val="001D4884"/>
    <w:rsid w:val="001D5E56"/>
    <w:rsid w:val="001D63EA"/>
    <w:rsid w:val="001E0DAC"/>
    <w:rsid w:val="001E3628"/>
    <w:rsid w:val="001E3BEE"/>
    <w:rsid w:val="001E3C56"/>
    <w:rsid w:val="001E4365"/>
    <w:rsid w:val="001E56EC"/>
    <w:rsid w:val="001E6247"/>
    <w:rsid w:val="001E6C2A"/>
    <w:rsid w:val="001E763D"/>
    <w:rsid w:val="001E7AF4"/>
    <w:rsid w:val="001F07E6"/>
    <w:rsid w:val="001F0DD2"/>
    <w:rsid w:val="001F34F5"/>
    <w:rsid w:val="001F3AA0"/>
    <w:rsid w:val="001F40BA"/>
    <w:rsid w:val="001F4190"/>
    <w:rsid w:val="001F4221"/>
    <w:rsid w:val="001F4C1D"/>
    <w:rsid w:val="001F5400"/>
    <w:rsid w:val="001F74FF"/>
    <w:rsid w:val="00200DAB"/>
    <w:rsid w:val="00201128"/>
    <w:rsid w:val="00201672"/>
    <w:rsid w:val="00202490"/>
    <w:rsid w:val="002024E4"/>
    <w:rsid w:val="0020254B"/>
    <w:rsid w:val="00203CCD"/>
    <w:rsid w:val="0021061C"/>
    <w:rsid w:val="00211471"/>
    <w:rsid w:val="00212127"/>
    <w:rsid w:val="00212835"/>
    <w:rsid w:val="00212C1E"/>
    <w:rsid w:val="00214E07"/>
    <w:rsid w:val="00214EE2"/>
    <w:rsid w:val="0021734F"/>
    <w:rsid w:val="0022069A"/>
    <w:rsid w:val="0022186B"/>
    <w:rsid w:val="00223FFF"/>
    <w:rsid w:val="00224ECF"/>
    <w:rsid w:val="002310A4"/>
    <w:rsid w:val="00237EDC"/>
    <w:rsid w:val="002402C3"/>
    <w:rsid w:val="00242663"/>
    <w:rsid w:val="00243332"/>
    <w:rsid w:val="0024514A"/>
    <w:rsid w:val="00245AC8"/>
    <w:rsid w:val="00245B79"/>
    <w:rsid w:val="002463F7"/>
    <w:rsid w:val="00247A9F"/>
    <w:rsid w:val="00250F70"/>
    <w:rsid w:val="0025350C"/>
    <w:rsid w:val="00254116"/>
    <w:rsid w:val="00255AB9"/>
    <w:rsid w:val="00257458"/>
    <w:rsid w:val="00260172"/>
    <w:rsid w:val="00260A3C"/>
    <w:rsid w:val="002615ED"/>
    <w:rsid w:val="002635D1"/>
    <w:rsid w:val="00263BAE"/>
    <w:rsid w:val="00264029"/>
    <w:rsid w:val="002642F2"/>
    <w:rsid w:val="002644B1"/>
    <w:rsid w:val="0026676A"/>
    <w:rsid w:val="00266789"/>
    <w:rsid w:val="00266DE4"/>
    <w:rsid w:val="0026797D"/>
    <w:rsid w:val="0027111B"/>
    <w:rsid w:val="00272CB6"/>
    <w:rsid w:val="0027469C"/>
    <w:rsid w:val="00274CEF"/>
    <w:rsid w:val="00274FCE"/>
    <w:rsid w:val="00275179"/>
    <w:rsid w:val="00275B5A"/>
    <w:rsid w:val="00281075"/>
    <w:rsid w:val="0028160E"/>
    <w:rsid w:val="0028196E"/>
    <w:rsid w:val="00281C81"/>
    <w:rsid w:val="00282360"/>
    <w:rsid w:val="00282B29"/>
    <w:rsid w:val="0028589B"/>
    <w:rsid w:val="002862FF"/>
    <w:rsid w:val="00287986"/>
    <w:rsid w:val="00290B9B"/>
    <w:rsid w:val="00291F34"/>
    <w:rsid w:val="00292F87"/>
    <w:rsid w:val="002937D1"/>
    <w:rsid w:val="002947F5"/>
    <w:rsid w:val="00294EAA"/>
    <w:rsid w:val="00295AED"/>
    <w:rsid w:val="00297E57"/>
    <w:rsid w:val="002A0C09"/>
    <w:rsid w:val="002A1227"/>
    <w:rsid w:val="002A18FE"/>
    <w:rsid w:val="002A2638"/>
    <w:rsid w:val="002A34BD"/>
    <w:rsid w:val="002A36A1"/>
    <w:rsid w:val="002A45D2"/>
    <w:rsid w:val="002A5421"/>
    <w:rsid w:val="002A6DC6"/>
    <w:rsid w:val="002A6E47"/>
    <w:rsid w:val="002A7023"/>
    <w:rsid w:val="002B000D"/>
    <w:rsid w:val="002B11E4"/>
    <w:rsid w:val="002B1288"/>
    <w:rsid w:val="002B18F4"/>
    <w:rsid w:val="002B1E8C"/>
    <w:rsid w:val="002B3CE1"/>
    <w:rsid w:val="002B3D5D"/>
    <w:rsid w:val="002B3F99"/>
    <w:rsid w:val="002B436E"/>
    <w:rsid w:val="002B49FB"/>
    <w:rsid w:val="002B5837"/>
    <w:rsid w:val="002B5F41"/>
    <w:rsid w:val="002C0768"/>
    <w:rsid w:val="002C2036"/>
    <w:rsid w:val="002C2CC6"/>
    <w:rsid w:val="002C2F61"/>
    <w:rsid w:val="002C4813"/>
    <w:rsid w:val="002C5A6E"/>
    <w:rsid w:val="002C5B18"/>
    <w:rsid w:val="002C6009"/>
    <w:rsid w:val="002C6EC5"/>
    <w:rsid w:val="002C7850"/>
    <w:rsid w:val="002D1B5B"/>
    <w:rsid w:val="002D230E"/>
    <w:rsid w:val="002D2E18"/>
    <w:rsid w:val="002D40D2"/>
    <w:rsid w:val="002D4FE5"/>
    <w:rsid w:val="002D6433"/>
    <w:rsid w:val="002D6A86"/>
    <w:rsid w:val="002D7149"/>
    <w:rsid w:val="002E0735"/>
    <w:rsid w:val="002E2DEE"/>
    <w:rsid w:val="002E391E"/>
    <w:rsid w:val="002E3D0C"/>
    <w:rsid w:val="002E4212"/>
    <w:rsid w:val="002E4705"/>
    <w:rsid w:val="002E74B4"/>
    <w:rsid w:val="002F2659"/>
    <w:rsid w:val="002F36D5"/>
    <w:rsid w:val="002F3FCE"/>
    <w:rsid w:val="002F649E"/>
    <w:rsid w:val="002F6CF9"/>
    <w:rsid w:val="002F75C5"/>
    <w:rsid w:val="002F75FB"/>
    <w:rsid w:val="003023A8"/>
    <w:rsid w:val="00303527"/>
    <w:rsid w:val="00303861"/>
    <w:rsid w:val="00304991"/>
    <w:rsid w:val="00305B51"/>
    <w:rsid w:val="0030637A"/>
    <w:rsid w:val="00306EB8"/>
    <w:rsid w:val="00306FA7"/>
    <w:rsid w:val="00307C2D"/>
    <w:rsid w:val="00310328"/>
    <w:rsid w:val="0031050E"/>
    <w:rsid w:val="0031422D"/>
    <w:rsid w:val="00314B1F"/>
    <w:rsid w:val="00314FB7"/>
    <w:rsid w:val="00315DFE"/>
    <w:rsid w:val="00317453"/>
    <w:rsid w:val="003175D4"/>
    <w:rsid w:val="00321FD4"/>
    <w:rsid w:val="00322506"/>
    <w:rsid w:val="00323340"/>
    <w:rsid w:val="0032533C"/>
    <w:rsid w:val="00331099"/>
    <w:rsid w:val="003329B1"/>
    <w:rsid w:val="003329F9"/>
    <w:rsid w:val="00332A23"/>
    <w:rsid w:val="003345ED"/>
    <w:rsid w:val="003368DA"/>
    <w:rsid w:val="00337746"/>
    <w:rsid w:val="0034034B"/>
    <w:rsid w:val="003410F0"/>
    <w:rsid w:val="003425A3"/>
    <w:rsid w:val="00342FC0"/>
    <w:rsid w:val="00343098"/>
    <w:rsid w:val="003430BB"/>
    <w:rsid w:val="003433A0"/>
    <w:rsid w:val="003433A5"/>
    <w:rsid w:val="00344650"/>
    <w:rsid w:val="00344A0E"/>
    <w:rsid w:val="003457AC"/>
    <w:rsid w:val="00345BA0"/>
    <w:rsid w:val="00347C8C"/>
    <w:rsid w:val="00347FEF"/>
    <w:rsid w:val="00354375"/>
    <w:rsid w:val="00357EE7"/>
    <w:rsid w:val="00360E3D"/>
    <w:rsid w:val="00363839"/>
    <w:rsid w:val="0036403B"/>
    <w:rsid w:val="00365291"/>
    <w:rsid w:val="0036673A"/>
    <w:rsid w:val="00372B76"/>
    <w:rsid w:val="0037369F"/>
    <w:rsid w:val="0037416F"/>
    <w:rsid w:val="0037425B"/>
    <w:rsid w:val="00374786"/>
    <w:rsid w:val="0037676B"/>
    <w:rsid w:val="00377B25"/>
    <w:rsid w:val="00380CC9"/>
    <w:rsid w:val="0038142C"/>
    <w:rsid w:val="00383CF1"/>
    <w:rsid w:val="00385381"/>
    <w:rsid w:val="0038592E"/>
    <w:rsid w:val="003865F9"/>
    <w:rsid w:val="00386760"/>
    <w:rsid w:val="00386ABC"/>
    <w:rsid w:val="00390273"/>
    <w:rsid w:val="00390D73"/>
    <w:rsid w:val="003914BE"/>
    <w:rsid w:val="00393192"/>
    <w:rsid w:val="003934E3"/>
    <w:rsid w:val="0039373C"/>
    <w:rsid w:val="003945FC"/>
    <w:rsid w:val="0039484D"/>
    <w:rsid w:val="00395436"/>
    <w:rsid w:val="00395D93"/>
    <w:rsid w:val="0039639A"/>
    <w:rsid w:val="003969DC"/>
    <w:rsid w:val="003A1C20"/>
    <w:rsid w:val="003A1D6C"/>
    <w:rsid w:val="003A2215"/>
    <w:rsid w:val="003A32EA"/>
    <w:rsid w:val="003A7F25"/>
    <w:rsid w:val="003B0E1D"/>
    <w:rsid w:val="003B52CC"/>
    <w:rsid w:val="003B5AAF"/>
    <w:rsid w:val="003B6525"/>
    <w:rsid w:val="003B769C"/>
    <w:rsid w:val="003C16DE"/>
    <w:rsid w:val="003C4214"/>
    <w:rsid w:val="003C4497"/>
    <w:rsid w:val="003C7B57"/>
    <w:rsid w:val="003C7C82"/>
    <w:rsid w:val="003D06C2"/>
    <w:rsid w:val="003D108A"/>
    <w:rsid w:val="003D3C70"/>
    <w:rsid w:val="003D47D5"/>
    <w:rsid w:val="003D4F9C"/>
    <w:rsid w:val="003D5C21"/>
    <w:rsid w:val="003D62D3"/>
    <w:rsid w:val="003D663C"/>
    <w:rsid w:val="003E03FE"/>
    <w:rsid w:val="003E0909"/>
    <w:rsid w:val="003E0A5C"/>
    <w:rsid w:val="003E119B"/>
    <w:rsid w:val="003E267A"/>
    <w:rsid w:val="003E3206"/>
    <w:rsid w:val="003E497E"/>
    <w:rsid w:val="003E633A"/>
    <w:rsid w:val="003E6EF4"/>
    <w:rsid w:val="003E72F3"/>
    <w:rsid w:val="003E7740"/>
    <w:rsid w:val="003F0558"/>
    <w:rsid w:val="003F1281"/>
    <w:rsid w:val="003F1840"/>
    <w:rsid w:val="003F24EF"/>
    <w:rsid w:val="003F4A42"/>
    <w:rsid w:val="003F5F71"/>
    <w:rsid w:val="003F6CB5"/>
    <w:rsid w:val="004006AC"/>
    <w:rsid w:val="0040095B"/>
    <w:rsid w:val="00402174"/>
    <w:rsid w:val="00402506"/>
    <w:rsid w:val="004030BD"/>
    <w:rsid w:val="00405097"/>
    <w:rsid w:val="00405CBF"/>
    <w:rsid w:val="004062D7"/>
    <w:rsid w:val="00406456"/>
    <w:rsid w:val="0040689A"/>
    <w:rsid w:val="00407706"/>
    <w:rsid w:val="004111BC"/>
    <w:rsid w:val="00413F30"/>
    <w:rsid w:val="004147CF"/>
    <w:rsid w:val="00416FBD"/>
    <w:rsid w:val="004170DF"/>
    <w:rsid w:val="00420514"/>
    <w:rsid w:val="00423FF3"/>
    <w:rsid w:val="00425636"/>
    <w:rsid w:val="00426E62"/>
    <w:rsid w:val="00426FBC"/>
    <w:rsid w:val="004274F5"/>
    <w:rsid w:val="004277C5"/>
    <w:rsid w:val="00430BED"/>
    <w:rsid w:val="00432E44"/>
    <w:rsid w:val="00433A59"/>
    <w:rsid w:val="00435BED"/>
    <w:rsid w:val="0043604C"/>
    <w:rsid w:val="004360DF"/>
    <w:rsid w:val="00436337"/>
    <w:rsid w:val="0043674B"/>
    <w:rsid w:val="00436D5F"/>
    <w:rsid w:val="00436D73"/>
    <w:rsid w:val="00440BEE"/>
    <w:rsid w:val="004410F3"/>
    <w:rsid w:val="00442926"/>
    <w:rsid w:val="0044369F"/>
    <w:rsid w:val="00443F1C"/>
    <w:rsid w:val="00444880"/>
    <w:rsid w:val="00446581"/>
    <w:rsid w:val="00446620"/>
    <w:rsid w:val="00446BF9"/>
    <w:rsid w:val="004509C3"/>
    <w:rsid w:val="00450D1D"/>
    <w:rsid w:val="00453240"/>
    <w:rsid w:val="00455CA5"/>
    <w:rsid w:val="00456B0B"/>
    <w:rsid w:val="00457749"/>
    <w:rsid w:val="00457DF0"/>
    <w:rsid w:val="004600F8"/>
    <w:rsid w:val="004610D2"/>
    <w:rsid w:val="0046362A"/>
    <w:rsid w:val="00463AFB"/>
    <w:rsid w:val="0046424A"/>
    <w:rsid w:val="004652F7"/>
    <w:rsid w:val="00467097"/>
    <w:rsid w:val="00467B29"/>
    <w:rsid w:val="004705BD"/>
    <w:rsid w:val="00471C00"/>
    <w:rsid w:val="00471EDE"/>
    <w:rsid w:val="004724BB"/>
    <w:rsid w:val="004725FA"/>
    <w:rsid w:val="00472D91"/>
    <w:rsid w:val="00472EB4"/>
    <w:rsid w:val="0047347A"/>
    <w:rsid w:val="00473E2B"/>
    <w:rsid w:val="00474C7E"/>
    <w:rsid w:val="00474E0B"/>
    <w:rsid w:val="00474E75"/>
    <w:rsid w:val="00476D81"/>
    <w:rsid w:val="00480CB4"/>
    <w:rsid w:val="00481831"/>
    <w:rsid w:val="00483713"/>
    <w:rsid w:val="00485C4D"/>
    <w:rsid w:val="00486DFB"/>
    <w:rsid w:val="00490C30"/>
    <w:rsid w:val="00490DBC"/>
    <w:rsid w:val="00492933"/>
    <w:rsid w:val="004929C3"/>
    <w:rsid w:val="004932F9"/>
    <w:rsid w:val="004942CE"/>
    <w:rsid w:val="00494D47"/>
    <w:rsid w:val="00494DF1"/>
    <w:rsid w:val="0049674C"/>
    <w:rsid w:val="0049711A"/>
    <w:rsid w:val="004A1D42"/>
    <w:rsid w:val="004A21CE"/>
    <w:rsid w:val="004A4619"/>
    <w:rsid w:val="004A4AB7"/>
    <w:rsid w:val="004A508C"/>
    <w:rsid w:val="004A52AE"/>
    <w:rsid w:val="004A578D"/>
    <w:rsid w:val="004A7E4A"/>
    <w:rsid w:val="004B00A7"/>
    <w:rsid w:val="004B3A31"/>
    <w:rsid w:val="004B42FB"/>
    <w:rsid w:val="004B4B63"/>
    <w:rsid w:val="004B5904"/>
    <w:rsid w:val="004B5BDF"/>
    <w:rsid w:val="004B6CDB"/>
    <w:rsid w:val="004B7917"/>
    <w:rsid w:val="004B7EC6"/>
    <w:rsid w:val="004C0661"/>
    <w:rsid w:val="004C3B84"/>
    <w:rsid w:val="004C5268"/>
    <w:rsid w:val="004C5551"/>
    <w:rsid w:val="004C5C08"/>
    <w:rsid w:val="004C6281"/>
    <w:rsid w:val="004C6E25"/>
    <w:rsid w:val="004C750D"/>
    <w:rsid w:val="004C7C25"/>
    <w:rsid w:val="004D191C"/>
    <w:rsid w:val="004D2078"/>
    <w:rsid w:val="004D3B19"/>
    <w:rsid w:val="004D4EAE"/>
    <w:rsid w:val="004D51EE"/>
    <w:rsid w:val="004D570C"/>
    <w:rsid w:val="004D5896"/>
    <w:rsid w:val="004D5D85"/>
    <w:rsid w:val="004E035B"/>
    <w:rsid w:val="004E299B"/>
    <w:rsid w:val="004E4107"/>
    <w:rsid w:val="004E51CA"/>
    <w:rsid w:val="004E6974"/>
    <w:rsid w:val="004E73C8"/>
    <w:rsid w:val="004E744A"/>
    <w:rsid w:val="004F0E7E"/>
    <w:rsid w:val="004F5AD9"/>
    <w:rsid w:val="004F5E11"/>
    <w:rsid w:val="00500075"/>
    <w:rsid w:val="005000CE"/>
    <w:rsid w:val="0050032B"/>
    <w:rsid w:val="0050334A"/>
    <w:rsid w:val="00504467"/>
    <w:rsid w:val="00504589"/>
    <w:rsid w:val="00506326"/>
    <w:rsid w:val="00506657"/>
    <w:rsid w:val="00506CFF"/>
    <w:rsid w:val="00507499"/>
    <w:rsid w:val="00510326"/>
    <w:rsid w:val="00511028"/>
    <w:rsid w:val="00511721"/>
    <w:rsid w:val="00511947"/>
    <w:rsid w:val="005141A3"/>
    <w:rsid w:val="0051482D"/>
    <w:rsid w:val="00520192"/>
    <w:rsid w:val="0052159A"/>
    <w:rsid w:val="00521FBE"/>
    <w:rsid w:val="00522509"/>
    <w:rsid w:val="005248F7"/>
    <w:rsid w:val="005253EC"/>
    <w:rsid w:val="005273F3"/>
    <w:rsid w:val="0053042A"/>
    <w:rsid w:val="00530471"/>
    <w:rsid w:val="0053050A"/>
    <w:rsid w:val="00532540"/>
    <w:rsid w:val="00534AC6"/>
    <w:rsid w:val="0053669E"/>
    <w:rsid w:val="00537FD0"/>
    <w:rsid w:val="005416E7"/>
    <w:rsid w:val="0054352E"/>
    <w:rsid w:val="00543E8C"/>
    <w:rsid w:val="005449CE"/>
    <w:rsid w:val="00546466"/>
    <w:rsid w:val="005472E9"/>
    <w:rsid w:val="0054764A"/>
    <w:rsid w:val="0054786B"/>
    <w:rsid w:val="00547F11"/>
    <w:rsid w:val="0055166F"/>
    <w:rsid w:val="005520D5"/>
    <w:rsid w:val="00553CEC"/>
    <w:rsid w:val="0055433E"/>
    <w:rsid w:val="00554820"/>
    <w:rsid w:val="00554EA1"/>
    <w:rsid w:val="00557E15"/>
    <w:rsid w:val="00562CC7"/>
    <w:rsid w:val="00562E9F"/>
    <w:rsid w:val="005639A9"/>
    <w:rsid w:val="005665CA"/>
    <w:rsid w:val="00572D7F"/>
    <w:rsid w:val="00573002"/>
    <w:rsid w:val="0057331A"/>
    <w:rsid w:val="005738A2"/>
    <w:rsid w:val="005746AA"/>
    <w:rsid w:val="00575D58"/>
    <w:rsid w:val="005824B2"/>
    <w:rsid w:val="00582989"/>
    <w:rsid w:val="00582A06"/>
    <w:rsid w:val="0058399F"/>
    <w:rsid w:val="005857B5"/>
    <w:rsid w:val="00586456"/>
    <w:rsid w:val="00587621"/>
    <w:rsid w:val="0059095E"/>
    <w:rsid w:val="00591C93"/>
    <w:rsid w:val="0059220D"/>
    <w:rsid w:val="00592F31"/>
    <w:rsid w:val="00593FA1"/>
    <w:rsid w:val="005945DE"/>
    <w:rsid w:val="00594CA5"/>
    <w:rsid w:val="00595D3C"/>
    <w:rsid w:val="00597334"/>
    <w:rsid w:val="005976D9"/>
    <w:rsid w:val="005A2B53"/>
    <w:rsid w:val="005A434D"/>
    <w:rsid w:val="005A549F"/>
    <w:rsid w:val="005A69A6"/>
    <w:rsid w:val="005B03E3"/>
    <w:rsid w:val="005B09DF"/>
    <w:rsid w:val="005B0BF1"/>
    <w:rsid w:val="005B15BD"/>
    <w:rsid w:val="005B22F3"/>
    <w:rsid w:val="005B2B21"/>
    <w:rsid w:val="005B4144"/>
    <w:rsid w:val="005B4E7D"/>
    <w:rsid w:val="005B4F54"/>
    <w:rsid w:val="005B6FCC"/>
    <w:rsid w:val="005B77D6"/>
    <w:rsid w:val="005C351F"/>
    <w:rsid w:val="005C5491"/>
    <w:rsid w:val="005D0AF0"/>
    <w:rsid w:val="005D1924"/>
    <w:rsid w:val="005D1EB4"/>
    <w:rsid w:val="005D20D6"/>
    <w:rsid w:val="005D2895"/>
    <w:rsid w:val="005D48FF"/>
    <w:rsid w:val="005D522B"/>
    <w:rsid w:val="005D61A9"/>
    <w:rsid w:val="005E1B8A"/>
    <w:rsid w:val="005E2DCB"/>
    <w:rsid w:val="005E363A"/>
    <w:rsid w:val="005E5908"/>
    <w:rsid w:val="005E6AE9"/>
    <w:rsid w:val="005E71DD"/>
    <w:rsid w:val="005E7E6B"/>
    <w:rsid w:val="005F08E1"/>
    <w:rsid w:val="005F0C34"/>
    <w:rsid w:val="005F15E2"/>
    <w:rsid w:val="005F3301"/>
    <w:rsid w:val="005F487F"/>
    <w:rsid w:val="005F498F"/>
    <w:rsid w:val="005F5CE0"/>
    <w:rsid w:val="005F5EE6"/>
    <w:rsid w:val="005F78B5"/>
    <w:rsid w:val="0060059F"/>
    <w:rsid w:val="006011EC"/>
    <w:rsid w:val="00601A2A"/>
    <w:rsid w:val="00603006"/>
    <w:rsid w:val="006034A7"/>
    <w:rsid w:val="00605937"/>
    <w:rsid w:val="00605BC8"/>
    <w:rsid w:val="00607CB2"/>
    <w:rsid w:val="006105A9"/>
    <w:rsid w:val="00611729"/>
    <w:rsid w:val="00612117"/>
    <w:rsid w:val="00615465"/>
    <w:rsid w:val="006155F1"/>
    <w:rsid w:val="00616C27"/>
    <w:rsid w:val="006170E3"/>
    <w:rsid w:val="00623D20"/>
    <w:rsid w:val="00623D52"/>
    <w:rsid w:val="0062428E"/>
    <w:rsid w:val="006253F7"/>
    <w:rsid w:val="00625931"/>
    <w:rsid w:val="00626E44"/>
    <w:rsid w:val="006279EF"/>
    <w:rsid w:val="006306AC"/>
    <w:rsid w:val="00631650"/>
    <w:rsid w:val="0063215C"/>
    <w:rsid w:val="006324FC"/>
    <w:rsid w:val="00632D79"/>
    <w:rsid w:val="00634071"/>
    <w:rsid w:val="00636182"/>
    <w:rsid w:val="006371FA"/>
    <w:rsid w:val="0064155A"/>
    <w:rsid w:val="006461BD"/>
    <w:rsid w:val="00647560"/>
    <w:rsid w:val="0065381C"/>
    <w:rsid w:val="00653F68"/>
    <w:rsid w:val="006545A1"/>
    <w:rsid w:val="00656DA9"/>
    <w:rsid w:val="00657487"/>
    <w:rsid w:val="00660337"/>
    <w:rsid w:val="00664A03"/>
    <w:rsid w:val="006651C0"/>
    <w:rsid w:val="006657B3"/>
    <w:rsid w:val="00665E24"/>
    <w:rsid w:val="00666CF4"/>
    <w:rsid w:val="00666D22"/>
    <w:rsid w:val="00670CC9"/>
    <w:rsid w:val="00671E0B"/>
    <w:rsid w:val="00671EF2"/>
    <w:rsid w:val="00672591"/>
    <w:rsid w:val="006749A9"/>
    <w:rsid w:val="00676C04"/>
    <w:rsid w:val="00677316"/>
    <w:rsid w:val="00680B2F"/>
    <w:rsid w:val="00680EFA"/>
    <w:rsid w:val="00682965"/>
    <w:rsid w:val="00682CC2"/>
    <w:rsid w:val="00684DE7"/>
    <w:rsid w:val="0068606F"/>
    <w:rsid w:val="0069170A"/>
    <w:rsid w:val="00693A99"/>
    <w:rsid w:val="0069568D"/>
    <w:rsid w:val="00695DFF"/>
    <w:rsid w:val="006961C7"/>
    <w:rsid w:val="0069689C"/>
    <w:rsid w:val="00697035"/>
    <w:rsid w:val="00697534"/>
    <w:rsid w:val="006A1F83"/>
    <w:rsid w:val="006A28E6"/>
    <w:rsid w:val="006A3752"/>
    <w:rsid w:val="006A3BDD"/>
    <w:rsid w:val="006A43E8"/>
    <w:rsid w:val="006A4A4F"/>
    <w:rsid w:val="006A5080"/>
    <w:rsid w:val="006A6E38"/>
    <w:rsid w:val="006A7049"/>
    <w:rsid w:val="006A7356"/>
    <w:rsid w:val="006A739E"/>
    <w:rsid w:val="006B0939"/>
    <w:rsid w:val="006B0A34"/>
    <w:rsid w:val="006B0F95"/>
    <w:rsid w:val="006B1731"/>
    <w:rsid w:val="006B2AFB"/>
    <w:rsid w:val="006B338B"/>
    <w:rsid w:val="006B45F7"/>
    <w:rsid w:val="006B56D9"/>
    <w:rsid w:val="006C0B57"/>
    <w:rsid w:val="006C18F8"/>
    <w:rsid w:val="006C331C"/>
    <w:rsid w:val="006C3611"/>
    <w:rsid w:val="006C556B"/>
    <w:rsid w:val="006C5570"/>
    <w:rsid w:val="006C5659"/>
    <w:rsid w:val="006C5EF4"/>
    <w:rsid w:val="006C6A16"/>
    <w:rsid w:val="006C6AE9"/>
    <w:rsid w:val="006C7291"/>
    <w:rsid w:val="006D082F"/>
    <w:rsid w:val="006D09D1"/>
    <w:rsid w:val="006D4088"/>
    <w:rsid w:val="006D46BD"/>
    <w:rsid w:val="006D593B"/>
    <w:rsid w:val="006D5C00"/>
    <w:rsid w:val="006D6DB6"/>
    <w:rsid w:val="006D71BB"/>
    <w:rsid w:val="006E0273"/>
    <w:rsid w:val="006E02B1"/>
    <w:rsid w:val="006E103E"/>
    <w:rsid w:val="006E4580"/>
    <w:rsid w:val="006E5A47"/>
    <w:rsid w:val="006E605F"/>
    <w:rsid w:val="006E642E"/>
    <w:rsid w:val="006E752B"/>
    <w:rsid w:val="006F18DE"/>
    <w:rsid w:val="006F45CB"/>
    <w:rsid w:val="006F63CD"/>
    <w:rsid w:val="006F7BB6"/>
    <w:rsid w:val="006F7C99"/>
    <w:rsid w:val="00700014"/>
    <w:rsid w:val="00700EA7"/>
    <w:rsid w:val="007027EB"/>
    <w:rsid w:val="0070386A"/>
    <w:rsid w:val="00705AED"/>
    <w:rsid w:val="007101E8"/>
    <w:rsid w:val="00710CD7"/>
    <w:rsid w:val="00712E46"/>
    <w:rsid w:val="007134C8"/>
    <w:rsid w:val="00716A45"/>
    <w:rsid w:val="00716EA1"/>
    <w:rsid w:val="00723A7D"/>
    <w:rsid w:val="007245BE"/>
    <w:rsid w:val="00724ECC"/>
    <w:rsid w:val="00725435"/>
    <w:rsid w:val="0072673E"/>
    <w:rsid w:val="00730891"/>
    <w:rsid w:val="00730DC9"/>
    <w:rsid w:val="00732965"/>
    <w:rsid w:val="0073440D"/>
    <w:rsid w:val="00736798"/>
    <w:rsid w:val="00736D6E"/>
    <w:rsid w:val="00741616"/>
    <w:rsid w:val="00741EE9"/>
    <w:rsid w:val="00742C59"/>
    <w:rsid w:val="0074308F"/>
    <w:rsid w:val="00745D64"/>
    <w:rsid w:val="00750BE8"/>
    <w:rsid w:val="00751242"/>
    <w:rsid w:val="00751CDB"/>
    <w:rsid w:val="00751F4C"/>
    <w:rsid w:val="00752C0A"/>
    <w:rsid w:val="00752C9A"/>
    <w:rsid w:val="00752CB5"/>
    <w:rsid w:val="007545C7"/>
    <w:rsid w:val="007549D5"/>
    <w:rsid w:val="00754B6B"/>
    <w:rsid w:val="00755839"/>
    <w:rsid w:val="00755A77"/>
    <w:rsid w:val="00756A36"/>
    <w:rsid w:val="0076131A"/>
    <w:rsid w:val="0076169E"/>
    <w:rsid w:val="00761E86"/>
    <w:rsid w:val="007621F3"/>
    <w:rsid w:val="007644BA"/>
    <w:rsid w:val="00765374"/>
    <w:rsid w:val="00765395"/>
    <w:rsid w:val="007657A1"/>
    <w:rsid w:val="00765A8A"/>
    <w:rsid w:val="00765BBB"/>
    <w:rsid w:val="007666C8"/>
    <w:rsid w:val="00766D91"/>
    <w:rsid w:val="00770B98"/>
    <w:rsid w:val="00771332"/>
    <w:rsid w:val="00772B89"/>
    <w:rsid w:val="007739CB"/>
    <w:rsid w:val="00774AE9"/>
    <w:rsid w:val="00774F77"/>
    <w:rsid w:val="00775615"/>
    <w:rsid w:val="0077579F"/>
    <w:rsid w:val="0077624E"/>
    <w:rsid w:val="007813AF"/>
    <w:rsid w:val="0078249B"/>
    <w:rsid w:val="007826EF"/>
    <w:rsid w:val="007834C7"/>
    <w:rsid w:val="0078663F"/>
    <w:rsid w:val="007869D6"/>
    <w:rsid w:val="00786BC3"/>
    <w:rsid w:val="00787D51"/>
    <w:rsid w:val="0079028C"/>
    <w:rsid w:val="00793645"/>
    <w:rsid w:val="00796751"/>
    <w:rsid w:val="0079705A"/>
    <w:rsid w:val="007A16E9"/>
    <w:rsid w:val="007A1D98"/>
    <w:rsid w:val="007A238B"/>
    <w:rsid w:val="007A3060"/>
    <w:rsid w:val="007A3BD2"/>
    <w:rsid w:val="007A5652"/>
    <w:rsid w:val="007A6627"/>
    <w:rsid w:val="007B01D3"/>
    <w:rsid w:val="007B0463"/>
    <w:rsid w:val="007B1303"/>
    <w:rsid w:val="007B18AE"/>
    <w:rsid w:val="007B18CA"/>
    <w:rsid w:val="007B2C84"/>
    <w:rsid w:val="007B2E84"/>
    <w:rsid w:val="007B3566"/>
    <w:rsid w:val="007B6A10"/>
    <w:rsid w:val="007B796B"/>
    <w:rsid w:val="007C0004"/>
    <w:rsid w:val="007C1C27"/>
    <w:rsid w:val="007C1DDB"/>
    <w:rsid w:val="007C438C"/>
    <w:rsid w:val="007D2A48"/>
    <w:rsid w:val="007D7610"/>
    <w:rsid w:val="007E1089"/>
    <w:rsid w:val="007E15F0"/>
    <w:rsid w:val="007E1D55"/>
    <w:rsid w:val="007E23ED"/>
    <w:rsid w:val="007E28F8"/>
    <w:rsid w:val="007E65EC"/>
    <w:rsid w:val="007F0547"/>
    <w:rsid w:val="007F12E2"/>
    <w:rsid w:val="007F1A29"/>
    <w:rsid w:val="007F21C8"/>
    <w:rsid w:val="007F31DC"/>
    <w:rsid w:val="007F3F5E"/>
    <w:rsid w:val="007F6FA2"/>
    <w:rsid w:val="007F7A58"/>
    <w:rsid w:val="007F7D2B"/>
    <w:rsid w:val="00800AF0"/>
    <w:rsid w:val="00800B43"/>
    <w:rsid w:val="008011F5"/>
    <w:rsid w:val="00801A25"/>
    <w:rsid w:val="00802787"/>
    <w:rsid w:val="008028A3"/>
    <w:rsid w:val="0080367B"/>
    <w:rsid w:val="008055AC"/>
    <w:rsid w:val="0080585C"/>
    <w:rsid w:val="008071F1"/>
    <w:rsid w:val="00814741"/>
    <w:rsid w:val="008150DB"/>
    <w:rsid w:val="00815EA9"/>
    <w:rsid w:val="00816F6D"/>
    <w:rsid w:val="00820A5F"/>
    <w:rsid w:val="00821B2A"/>
    <w:rsid w:val="00823134"/>
    <w:rsid w:val="008237D7"/>
    <w:rsid w:val="00824108"/>
    <w:rsid w:val="00824769"/>
    <w:rsid w:val="00825E49"/>
    <w:rsid w:val="008270F4"/>
    <w:rsid w:val="00830C19"/>
    <w:rsid w:val="00831137"/>
    <w:rsid w:val="008318F1"/>
    <w:rsid w:val="00832734"/>
    <w:rsid w:val="00832B5B"/>
    <w:rsid w:val="00832F87"/>
    <w:rsid w:val="008335B5"/>
    <w:rsid w:val="00834634"/>
    <w:rsid w:val="00835280"/>
    <w:rsid w:val="0083565C"/>
    <w:rsid w:val="00835BD6"/>
    <w:rsid w:val="00837C9C"/>
    <w:rsid w:val="008400AB"/>
    <w:rsid w:val="008407FC"/>
    <w:rsid w:val="00840A95"/>
    <w:rsid w:val="00841A67"/>
    <w:rsid w:val="0084202F"/>
    <w:rsid w:val="00842DAA"/>
    <w:rsid w:val="008435CD"/>
    <w:rsid w:val="008474BA"/>
    <w:rsid w:val="008501A1"/>
    <w:rsid w:val="00852624"/>
    <w:rsid w:val="008529FB"/>
    <w:rsid w:val="008542DD"/>
    <w:rsid w:val="00854534"/>
    <w:rsid w:val="0085641C"/>
    <w:rsid w:val="00857EE1"/>
    <w:rsid w:val="00860C96"/>
    <w:rsid w:val="00860ED1"/>
    <w:rsid w:val="00861808"/>
    <w:rsid w:val="0086311A"/>
    <w:rsid w:val="00863B44"/>
    <w:rsid w:val="00864A4A"/>
    <w:rsid w:val="00865D36"/>
    <w:rsid w:val="00866005"/>
    <w:rsid w:val="00866749"/>
    <w:rsid w:val="008711AA"/>
    <w:rsid w:val="008737FC"/>
    <w:rsid w:val="00874B98"/>
    <w:rsid w:val="00874E6D"/>
    <w:rsid w:val="008753FD"/>
    <w:rsid w:val="00876DC1"/>
    <w:rsid w:val="00877017"/>
    <w:rsid w:val="0087717E"/>
    <w:rsid w:val="00880229"/>
    <w:rsid w:val="008805DF"/>
    <w:rsid w:val="00880C3D"/>
    <w:rsid w:val="00881307"/>
    <w:rsid w:val="00881AB9"/>
    <w:rsid w:val="00881FD2"/>
    <w:rsid w:val="00884766"/>
    <w:rsid w:val="008851DE"/>
    <w:rsid w:val="008854FD"/>
    <w:rsid w:val="00885C09"/>
    <w:rsid w:val="00886CC1"/>
    <w:rsid w:val="00886DCA"/>
    <w:rsid w:val="008875AD"/>
    <w:rsid w:val="00891C10"/>
    <w:rsid w:val="00893E6B"/>
    <w:rsid w:val="0089489A"/>
    <w:rsid w:val="008962BB"/>
    <w:rsid w:val="008A1870"/>
    <w:rsid w:val="008A2936"/>
    <w:rsid w:val="008A370E"/>
    <w:rsid w:val="008A37C1"/>
    <w:rsid w:val="008A3B8B"/>
    <w:rsid w:val="008A40FF"/>
    <w:rsid w:val="008A5EFE"/>
    <w:rsid w:val="008B171B"/>
    <w:rsid w:val="008B46E7"/>
    <w:rsid w:val="008B4BB9"/>
    <w:rsid w:val="008B6D3F"/>
    <w:rsid w:val="008C0176"/>
    <w:rsid w:val="008C235D"/>
    <w:rsid w:val="008C3E69"/>
    <w:rsid w:val="008C4291"/>
    <w:rsid w:val="008C6E81"/>
    <w:rsid w:val="008C7D61"/>
    <w:rsid w:val="008D126D"/>
    <w:rsid w:val="008D1C3D"/>
    <w:rsid w:val="008D206A"/>
    <w:rsid w:val="008D3F84"/>
    <w:rsid w:val="008D4098"/>
    <w:rsid w:val="008D4272"/>
    <w:rsid w:val="008E0178"/>
    <w:rsid w:val="008E10D1"/>
    <w:rsid w:val="008E12AF"/>
    <w:rsid w:val="008E1ACF"/>
    <w:rsid w:val="008E3323"/>
    <w:rsid w:val="008E4DBF"/>
    <w:rsid w:val="008E52D2"/>
    <w:rsid w:val="008E5BD5"/>
    <w:rsid w:val="008E61E3"/>
    <w:rsid w:val="008E65E2"/>
    <w:rsid w:val="008E65EA"/>
    <w:rsid w:val="008E6A58"/>
    <w:rsid w:val="008E739E"/>
    <w:rsid w:val="008F055D"/>
    <w:rsid w:val="008F14AC"/>
    <w:rsid w:val="008F1C45"/>
    <w:rsid w:val="008F2471"/>
    <w:rsid w:val="008F30BD"/>
    <w:rsid w:val="008F4FE8"/>
    <w:rsid w:val="008F6F48"/>
    <w:rsid w:val="008F7170"/>
    <w:rsid w:val="008F7A71"/>
    <w:rsid w:val="008F7DD5"/>
    <w:rsid w:val="00900C95"/>
    <w:rsid w:val="00901A56"/>
    <w:rsid w:val="0090299C"/>
    <w:rsid w:val="00902AB8"/>
    <w:rsid w:val="0090324C"/>
    <w:rsid w:val="00903CF1"/>
    <w:rsid w:val="00903F1C"/>
    <w:rsid w:val="0090421B"/>
    <w:rsid w:val="00905799"/>
    <w:rsid w:val="00905C1A"/>
    <w:rsid w:val="009066A7"/>
    <w:rsid w:val="00906DC2"/>
    <w:rsid w:val="00910943"/>
    <w:rsid w:val="009127C1"/>
    <w:rsid w:val="00912E0B"/>
    <w:rsid w:val="00915473"/>
    <w:rsid w:val="009205C8"/>
    <w:rsid w:val="00920D27"/>
    <w:rsid w:val="00921435"/>
    <w:rsid w:val="00921656"/>
    <w:rsid w:val="00922EE8"/>
    <w:rsid w:val="00924087"/>
    <w:rsid w:val="00925BBD"/>
    <w:rsid w:val="0092654D"/>
    <w:rsid w:val="00926DDB"/>
    <w:rsid w:val="0093156F"/>
    <w:rsid w:val="00931F3F"/>
    <w:rsid w:val="0093301C"/>
    <w:rsid w:val="0093321E"/>
    <w:rsid w:val="00933FF4"/>
    <w:rsid w:val="00934D39"/>
    <w:rsid w:val="00935E6C"/>
    <w:rsid w:val="00936875"/>
    <w:rsid w:val="009375F7"/>
    <w:rsid w:val="0094414F"/>
    <w:rsid w:val="00944618"/>
    <w:rsid w:val="00945380"/>
    <w:rsid w:val="00945B75"/>
    <w:rsid w:val="00947BE3"/>
    <w:rsid w:val="00951EDE"/>
    <w:rsid w:val="00952A33"/>
    <w:rsid w:val="009533D4"/>
    <w:rsid w:val="00953F47"/>
    <w:rsid w:val="00954809"/>
    <w:rsid w:val="00954BBD"/>
    <w:rsid w:val="00955BA3"/>
    <w:rsid w:val="009577E2"/>
    <w:rsid w:val="009608E9"/>
    <w:rsid w:val="00960DD1"/>
    <w:rsid w:val="0096121F"/>
    <w:rsid w:val="0096150E"/>
    <w:rsid w:val="0096224D"/>
    <w:rsid w:val="0096344F"/>
    <w:rsid w:val="009637A6"/>
    <w:rsid w:val="00966AFD"/>
    <w:rsid w:val="009677DA"/>
    <w:rsid w:val="009719CD"/>
    <w:rsid w:val="00971C24"/>
    <w:rsid w:val="009747BE"/>
    <w:rsid w:val="0097494C"/>
    <w:rsid w:val="00975C73"/>
    <w:rsid w:val="00977769"/>
    <w:rsid w:val="009818BF"/>
    <w:rsid w:val="00981CE6"/>
    <w:rsid w:val="00982288"/>
    <w:rsid w:val="009823AC"/>
    <w:rsid w:val="009835AB"/>
    <w:rsid w:val="00983B4A"/>
    <w:rsid w:val="00984E1E"/>
    <w:rsid w:val="009859DD"/>
    <w:rsid w:val="00991640"/>
    <w:rsid w:val="00991C1D"/>
    <w:rsid w:val="00991F1C"/>
    <w:rsid w:val="0099221E"/>
    <w:rsid w:val="0099306F"/>
    <w:rsid w:val="00993FD5"/>
    <w:rsid w:val="00995F76"/>
    <w:rsid w:val="00996227"/>
    <w:rsid w:val="00997035"/>
    <w:rsid w:val="009974E7"/>
    <w:rsid w:val="009A0C46"/>
    <w:rsid w:val="009A19F3"/>
    <w:rsid w:val="009A545C"/>
    <w:rsid w:val="009A6109"/>
    <w:rsid w:val="009A67C7"/>
    <w:rsid w:val="009A77F8"/>
    <w:rsid w:val="009B1C69"/>
    <w:rsid w:val="009B1FEE"/>
    <w:rsid w:val="009B2766"/>
    <w:rsid w:val="009B3F2D"/>
    <w:rsid w:val="009B5A17"/>
    <w:rsid w:val="009B6093"/>
    <w:rsid w:val="009B6172"/>
    <w:rsid w:val="009B6456"/>
    <w:rsid w:val="009B68FE"/>
    <w:rsid w:val="009C0067"/>
    <w:rsid w:val="009C0A5B"/>
    <w:rsid w:val="009C0DFB"/>
    <w:rsid w:val="009C197B"/>
    <w:rsid w:val="009C2C18"/>
    <w:rsid w:val="009C3103"/>
    <w:rsid w:val="009C457A"/>
    <w:rsid w:val="009C4AA9"/>
    <w:rsid w:val="009C7BEB"/>
    <w:rsid w:val="009D0D1C"/>
    <w:rsid w:val="009D0F3D"/>
    <w:rsid w:val="009D11B4"/>
    <w:rsid w:val="009D14A1"/>
    <w:rsid w:val="009D1D9D"/>
    <w:rsid w:val="009D34B5"/>
    <w:rsid w:val="009D3906"/>
    <w:rsid w:val="009D6F0D"/>
    <w:rsid w:val="009E19FA"/>
    <w:rsid w:val="009E1D64"/>
    <w:rsid w:val="009E21D1"/>
    <w:rsid w:val="009E3247"/>
    <w:rsid w:val="009E3A1F"/>
    <w:rsid w:val="009E3FEA"/>
    <w:rsid w:val="009F0096"/>
    <w:rsid w:val="009F0815"/>
    <w:rsid w:val="009F1998"/>
    <w:rsid w:val="009F50D8"/>
    <w:rsid w:val="009F5231"/>
    <w:rsid w:val="009F651A"/>
    <w:rsid w:val="009F6DC9"/>
    <w:rsid w:val="009F7248"/>
    <w:rsid w:val="00A00E56"/>
    <w:rsid w:val="00A022AC"/>
    <w:rsid w:val="00A03D24"/>
    <w:rsid w:val="00A0406A"/>
    <w:rsid w:val="00A06268"/>
    <w:rsid w:val="00A10922"/>
    <w:rsid w:val="00A10E40"/>
    <w:rsid w:val="00A11644"/>
    <w:rsid w:val="00A12248"/>
    <w:rsid w:val="00A12A68"/>
    <w:rsid w:val="00A13337"/>
    <w:rsid w:val="00A145CE"/>
    <w:rsid w:val="00A15940"/>
    <w:rsid w:val="00A1633F"/>
    <w:rsid w:val="00A20C15"/>
    <w:rsid w:val="00A22218"/>
    <w:rsid w:val="00A23946"/>
    <w:rsid w:val="00A23BBF"/>
    <w:rsid w:val="00A24504"/>
    <w:rsid w:val="00A252F2"/>
    <w:rsid w:val="00A255C9"/>
    <w:rsid w:val="00A25EE8"/>
    <w:rsid w:val="00A306C9"/>
    <w:rsid w:val="00A31AE3"/>
    <w:rsid w:val="00A32C59"/>
    <w:rsid w:val="00A33018"/>
    <w:rsid w:val="00A36DE6"/>
    <w:rsid w:val="00A37904"/>
    <w:rsid w:val="00A37A1B"/>
    <w:rsid w:val="00A37F7F"/>
    <w:rsid w:val="00A417D1"/>
    <w:rsid w:val="00A42905"/>
    <w:rsid w:val="00A44E01"/>
    <w:rsid w:val="00A44F65"/>
    <w:rsid w:val="00A458EC"/>
    <w:rsid w:val="00A46C1E"/>
    <w:rsid w:val="00A4722D"/>
    <w:rsid w:val="00A476B2"/>
    <w:rsid w:val="00A477CE"/>
    <w:rsid w:val="00A50103"/>
    <w:rsid w:val="00A51B4C"/>
    <w:rsid w:val="00A54299"/>
    <w:rsid w:val="00A545F8"/>
    <w:rsid w:val="00A54D6B"/>
    <w:rsid w:val="00A55925"/>
    <w:rsid w:val="00A60F7F"/>
    <w:rsid w:val="00A61C92"/>
    <w:rsid w:val="00A64AE2"/>
    <w:rsid w:val="00A66837"/>
    <w:rsid w:val="00A7172D"/>
    <w:rsid w:val="00A72187"/>
    <w:rsid w:val="00A723BD"/>
    <w:rsid w:val="00A73479"/>
    <w:rsid w:val="00A73755"/>
    <w:rsid w:val="00A74A91"/>
    <w:rsid w:val="00A75632"/>
    <w:rsid w:val="00A76EC6"/>
    <w:rsid w:val="00A774EB"/>
    <w:rsid w:val="00A77B60"/>
    <w:rsid w:val="00A801D3"/>
    <w:rsid w:val="00A8214A"/>
    <w:rsid w:val="00A8280F"/>
    <w:rsid w:val="00A8316D"/>
    <w:rsid w:val="00A842A6"/>
    <w:rsid w:val="00A84398"/>
    <w:rsid w:val="00A873D6"/>
    <w:rsid w:val="00A904C3"/>
    <w:rsid w:val="00A922C0"/>
    <w:rsid w:val="00A92E15"/>
    <w:rsid w:val="00A9371A"/>
    <w:rsid w:val="00A94117"/>
    <w:rsid w:val="00A9483C"/>
    <w:rsid w:val="00A954D4"/>
    <w:rsid w:val="00A96848"/>
    <w:rsid w:val="00A97179"/>
    <w:rsid w:val="00A97EAD"/>
    <w:rsid w:val="00AA0924"/>
    <w:rsid w:val="00AA20F0"/>
    <w:rsid w:val="00AA34D6"/>
    <w:rsid w:val="00AA5017"/>
    <w:rsid w:val="00AA51EF"/>
    <w:rsid w:val="00AA5D90"/>
    <w:rsid w:val="00AA5FF7"/>
    <w:rsid w:val="00AA7234"/>
    <w:rsid w:val="00AB02C1"/>
    <w:rsid w:val="00AB168E"/>
    <w:rsid w:val="00AB5712"/>
    <w:rsid w:val="00AB5F51"/>
    <w:rsid w:val="00AB7CDF"/>
    <w:rsid w:val="00AC069C"/>
    <w:rsid w:val="00AC0853"/>
    <w:rsid w:val="00AC1047"/>
    <w:rsid w:val="00AC1B0B"/>
    <w:rsid w:val="00AC2ED0"/>
    <w:rsid w:val="00AC4B8B"/>
    <w:rsid w:val="00AC581B"/>
    <w:rsid w:val="00AD05B4"/>
    <w:rsid w:val="00AD16A1"/>
    <w:rsid w:val="00AD2F68"/>
    <w:rsid w:val="00AD335C"/>
    <w:rsid w:val="00AD4891"/>
    <w:rsid w:val="00AD6203"/>
    <w:rsid w:val="00AE0A61"/>
    <w:rsid w:val="00AE0F7C"/>
    <w:rsid w:val="00AE1FF4"/>
    <w:rsid w:val="00AE20CB"/>
    <w:rsid w:val="00AE4A5C"/>
    <w:rsid w:val="00AE4E3C"/>
    <w:rsid w:val="00AE501B"/>
    <w:rsid w:val="00AE7A3A"/>
    <w:rsid w:val="00AF0A5A"/>
    <w:rsid w:val="00AF27FD"/>
    <w:rsid w:val="00AF29BB"/>
    <w:rsid w:val="00AF4A61"/>
    <w:rsid w:val="00AF4BE6"/>
    <w:rsid w:val="00AF5765"/>
    <w:rsid w:val="00AF5B7F"/>
    <w:rsid w:val="00AF6528"/>
    <w:rsid w:val="00AF7861"/>
    <w:rsid w:val="00B00712"/>
    <w:rsid w:val="00B013F6"/>
    <w:rsid w:val="00B017ED"/>
    <w:rsid w:val="00B019B1"/>
    <w:rsid w:val="00B01CA3"/>
    <w:rsid w:val="00B0293C"/>
    <w:rsid w:val="00B078C0"/>
    <w:rsid w:val="00B10E5F"/>
    <w:rsid w:val="00B13ECB"/>
    <w:rsid w:val="00B156D8"/>
    <w:rsid w:val="00B2107C"/>
    <w:rsid w:val="00B23193"/>
    <w:rsid w:val="00B23337"/>
    <w:rsid w:val="00B2447A"/>
    <w:rsid w:val="00B2474F"/>
    <w:rsid w:val="00B262C0"/>
    <w:rsid w:val="00B26FC5"/>
    <w:rsid w:val="00B3133E"/>
    <w:rsid w:val="00B32824"/>
    <w:rsid w:val="00B32B53"/>
    <w:rsid w:val="00B357BB"/>
    <w:rsid w:val="00B371C6"/>
    <w:rsid w:val="00B37931"/>
    <w:rsid w:val="00B434DF"/>
    <w:rsid w:val="00B43BD5"/>
    <w:rsid w:val="00B43BEE"/>
    <w:rsid w:val="00B44949"/>
    <w:rsid w:val="00B45045"/>
    <w:rsid w:val="00B45575"/>
    <w:rsid w:val="00B47BCE"/>
    <w:rsid w:val="00B47E2E"/>
    <w:rsid w:val="00B50C30"/>
    <w:rsid w:val="00B523B8"/>
    <w:rsid w:val="00B5288C"/>
    <w:rsid w:val="00B53416"/>
    <w:rsid w:val="00B565F7"/>
    <w:rsid w:val="00B60D45"/>
    <w:rsid w:val="00B61FE9"/>
    <w:rsid w:val="00B627FA"/>
    <w:rsid w:val="00B62A53"/>
    <w:rsid w:val="00B6393C"/>
    <w:rsid w:val="00B63AAE"/>
    <w:rsid w:val="00B64F3F"/>
    <w:rsid w:val="00B65380"/>
    <w:rsid w:val="00B66D76"/>
    <w:rsid w:val="00B67A7C"/>
    <w:rsid w:val="00B71928"/>
    <w:rsid w:val="00B7323D"/>
    <w:rsid w:val="00B732A0"/>
    <w:rsid w:val="00B741B7"/>
    <w:rsid w:val="00B763CC"/>
    <w:rsid w:val="00B776D4"/>
    <w:rsid w:val="00B8031B"/>
    <w:rsid w:val="00B806D5"/>
    <w:rsid w:val="00B8116A"/>
    <w:rsid w:val="00B825CD"/>
    <w:rsid w:val="00B82629"/>
    <w:rsid w:val="00B82C8D"/>
    <w:rsid w:val="00B83E07"/>
    <w:rsid w:val="00B84846"/>
    <w:rsid w:val="00B8497F"/>
    <w:rsid w:val="00B91AAF"/>
    <w:rsid w:val="00B9218D"/>
    <w:rsid w:val="00B92AD3"/>
    <w:rsid w:val="00B935F3"/>
    <w:rsid w:val="00B94364"/>
    <w:rsid w:val="00B94AF8"/>
    <w:rsid w:val="00B94CC4"/>
    <w:rsid w:val="00B9514D"/>
    <w:rsid w:val="00BA1985"/>
    <w:rsid w:val="00BA2C78"/>
    <w:rsid w:val="00BA3785"/>
    <w:rsid w:val="00BA4000"/>
    <w:rsid w:val="00BA48A7"/>
    <w:rsid w:val="00BA48DE"/>
    <w:rsid w:val="00BA4EBD"/>
    <w:rsid w:val="00BA52F8"/>
    <w:rsid w:val="00BA57E8"/>
    <w:rsid w:val="00BA5B89"/>
    <w:rsid w:val="00BA68B1"/>
    <w:rsid w:val="00BA6C99"/>
    <w:rsid w:val="00BA7614"/>
    <w:rsid w:val="00BB2A87"/>
    <w:rsid w:val="00BB2CEC"/>
    <w:rsid w:val="00BB2DBB"/>
    <w:rsid w:val="00BB48C1"/>
    <w:rsid w:val="00BB5958"/>
    <w:rsid w:val="00BB6643"/>
    <w:rsid w:val="00BC02CA"/>
    <w:rsid w:val="00BC07F9"/>
    <w:rsid w:val="00BC11F4"/>
    <w:rsid w:val="00BC1AB8"/>
    <w:rsid w:val="00BC5002"/>
    <w:rsid w:val="00BC51B9"/>
    <w:rsid w:val="00BC5464"/>
    <w:rsid w:val="00BC67F0"/>
    <w:rsid w:val="00BC7539"/>
    <w:rsid w:val="00BC7C2E"/>
    <w:rsid w:val="00BD5307"/>
    <w:rsid w:val="00BD58E0"/>
    <w:rsid w:val="00BD5EE8"/>
    <w:rsid w:val="00BD60FE"/>
    <w:rsid w:val="00BD650A"/>
    <w:rsid w:val="00BD69AE"/>
    <w:rsid w:val="00BD7D35"/>
    <w:rsid w:val="00BE1507"/>
    <w:rsid w:val="00BE252A"/>
    <w:rsid w:val="00BE4047"/>
    <w:rsid w:val="00BE44F8"/>
    <w:rsid w:val="00BE4663"/>
    <w:rsid w:val="00BE4695"/>
    <w:rsid w:val="00BE5D0E"/>
    <w:rsid w:val="00BF0C2C"/>
    <w:rsid w:val="00BF1116"/>
    <w:rsid w:val="00BF1FB0"/>
    <w:rsid w:val="00BF3CA9"/>
    <w:rsid w:val="00BF40EC"/>
    <w:rsid w:val="00BF5BA7"/>
    <w:rsid w:val="00BF71E6"/>
    <w:rsid w:val="00BF7BE5"/>
    <w:rsid w:val="00C010C9"/>
    <w:rsid w:val="00C03A5F"/>
    <w:rsid w:val="00C03E03"/>
    <w:rsid w:val="00C043BC"/>
    <w:rsid w:val="00C048E4"/>
    <w:rsid w:val="00C05688"/>
    <w:rsid w:val="00C10956"/>
    <w:rsid w:val="00C10979"/>
    <w:rsid w:val="00C10D75"/>
    <w:rsid w:val="00C119DE"/>
    <w:rsid w:val="00C11DBD"/>
    <w:rsid w:val="00C12942"/>
    <w:rsid w:val="00C132E5"/>
    <w:rsid w:val="00C13DCC"/>
    <w:rsid w:val="00C1458B"/>
    <w:rsid w:val="00C16730"/>
    <w:rsid w:val="00C219B8"/>
    <w:rsid w:val="00C2229D"/>
    <w:rsid w:val="00C22F34"/>
    <w:rsid w:val="00C2324D"/>
    <w:rsid w:val="00C2356E"/>
    <w:rsid w:val="00C24D2F"/>
    <w:rsid w:val="00C24D79"/>
    <w:rsid w:val="00C25087"/>
    <w:rsid w:val="00C26969"/>
    <w:rsid w:val="00C27454"/>
    <w:rsid w:val="00C27916"/>
    <w:rsid w:val="00C32898"/>
    <w:rsid w:val="00C33EA1"/>
    <w:rsid w:val="00C3406E"/>
    <w:rsid w:val="00C349B6"/>
    <w:rsid w:val="00C3550E"/>
    <w:rsid w:val="00C3637D"/>
    <w:rsid w:val="00C42BB1"/>
    <w:rsid w:val="00C42C5A"/>
    <w:rsid w:val="00C43C3D"/>
    <w:rsid w:val="00C458D8"/>
    <w:rsid w:val="00C4735D"/>
    <w:rsid w:val="00C52232"/>
    <w:rsid w:val="00C52779"/>
    <w:rsid w:val="00C52882"/>
    <w:rsid w:val="00C602EF"/>
    <w:rsid w:val="00C616CA"/>
    <w:rsid w:val="00C61DE8"/>
    <w:rsid w:val="00C620E4"/>
    <w:rsid w:val="00C62782"/>
    <w:rsid w:val="00C62A60"/>
    <w:rsid w:val="00C63CC1"/>
    <w:rsid w:val="00C63D14"/>
    <w:rsid w:val="00C63E3E"/>
    <w:rsid w:val="00C63F2F"/>
    <w:rsid w:val="00C6684E"/>
    <w:rsid w:val="00C6721A"/>
    <w:rsid w:val="00C71402"/>
    <w:rsid w:val="00C71E66"/>
    <w:rsid w:val="00C72764"/>
    <w:rsid w:val="00C731A8"/>
    <w:rsid w:val="00C73C1B"/>
    <w:rsid w:val="00C7499E"/>
    <w:rsid w:val="00C74C00"/>
    <w:rsid w:val="00C7546D"/>
    <w:rsid w:val="00C765D7"/>
    <w:rsid w:val="00C76F7F"/>
    <w:rsid w:val="00C82D42"/>
    <w:rsid w:val="00C8332B"/>
    <w:rsid w:val="00C84724"/>
    <w:rsid w:val="00C848E7"/>
    <w:rsid w:val="00C87177"/>
    <w:rsid w:val="00C92FD1"/>
    <w:rsid w:val="00C94DE3"/>
    <w:rsid w:val="00C96A80"/>
    <w:rsid w:val="00C971E2"/>
    <w:rsid w:val="00C972CB"/>
    <w:rsid w:val="00CA1D7C"/>
    <w:rsid w:val="00CA258F"/>
    <w:rsid w:val="00CA2AE8"/>
    <w:rsid w:val="00CA3013"/>
    <w:rsid w:val="00CA311C"/>
    <w:rsid w:val="00CA314B"/>
    <w:rsid w:val="00CA4675"/>
    <w:rsid w:val="00CA5DA0"/>
    <w:rsid w:val="00CB06F2"/>
    <w:rsid w:val="00CB0EA4"/>
    <w:rsid w:val="00CB2422"/>
    <w:rsid w:val="00CB2749"/>
    <w:rsid w:val="00CB52E9"/>
    <w:rsid w:val="00CB6B1E"/>
    <w:rsid w:val="00CB70A9"/>
    <w:rsid w:val="00CC004E"/>
    <w:rsid w:val="00CC0466"/>
    <w:rsid w:val="00CC4838"/>
    <w:rsid w:val="00CC4E7F"/>
    <w:rsid w:val="00CD06E2"/>
    <w:rsid w:val="00CD0EBB"/>
    <w:rsid w:val="00CD108D"/>
    <w:rsid w:val="00CD240E"/>
    <w:rsid w:val="00CD2F76"/>
    <w:rsid w:val="00CD3AA9"/>
    <w:rsid w:val="00CD5902"/>
    <w:rsid w:val="00CD5E48"/>
    <w:rsid w:val="00CD5FC0"/>
    <w:rsid w:val="00CD660D"/>
    <w:rsid w:val="00CD7F27"/>
    <w:rsid w:val="00CE057C"/>
    <w:rsid w:val="00CE0694"/>
    <w:rsid w:val="00CE0897"/>
    <w:rsid w:val="00CE1B7C"/>
    <w:rsid w:val="00CE24CB"/>
    <w:rsid w:val="00CE2A95"/>
    <w:rsid w:val="00CE3C57"/>
    <w:rsid w:val="00CE4888"/>
    <w:rsid w:val="00CE6B0C"/>
    <w:rsid w:val="00CE6B59"/>
    <w:rsid w:val="00CE7DD7"/>
    <w:rsid w:val="00CF20EB"/>
    <w:rsid w:val="00CF2671"/>
    <w:rsid w:val="00CF3371"/>
    <w:rsid w:val="00CF3384"/>
    <w:rsid w:val="00CF3650"/>
    <w:rsid w:val="00CF3D1E"/>
    <w:rsid w:val="00CF4961"/>
    <w:rsid w:val="00CF4C89"/>
    <w:rsid w:val="00CF58CF"/>
    <w:rsid w:val="00CF6987"/>
    <w:rsid w:val="00CF699D"/>
    <w:rsid w:val="00CF77A4"/>
    <w:rsid w:val="00CF79F2"/>
    <w:rsid w:val="00D0091B"/>
    <w:rsid w:val="00D01798"/>
    <w:rsid w:val="00D02581"/>
    <w:rsid w:val="00D02684"/>
    <w:rsid w:val="00D04148"/>
    <w:rsid w:val="00D060BC"/>
    <w:rsid w:val="00D1143E"/>
    <w:rsid w:val="00D1262A"/>
    <w:rsid w:val="00D13BC6"/>
    <w:rsid w:val="00D158F2"/>
    <w:rsid w:val="00D23FA1"/>
    <w:rsid w:val="00D263B6"/>
    <w:rsid w:val="00D27F09"/>
    <w:rsid w:val="00D32F0D"/>
    <w:rsid w:val="00D33639"/>
    <w:rsid w:val="00D34CC2"/>
    <w:rsid w:val="00D351E4"/>
    <w:rsid w:val="00D35698"/>
    <w:rsid w:val="00D35AEB"/>
    <w:rsid w:val="00D363FE"/>
    <w:rsid w:val="00D36BC1"/>
    <w:rsid w:val="00D3705B"/>
    <w:rsid w:val="00D41409"/>
    <w:rsid w:val="00D419B5"/>
    <w:rsid w:val="00D42F3E"/>
    <w:rsid w:val="00D43CB0"/>
    <w:rsid w:val="00D465DB"/>
    <w:rsid w:val="00D50EB8"/>
    <w:rsid w:val="00D51DC3"/>
    <w:rsid w:val="00D5359F"/>
    <w:rsid w:val="00D54594"/>
    <w:rsid w:val="00D54866"/>
    <w:rsid w:val="00D564B9"/>
    <w:rsid w:val="00D56727"/>
    <w:rsid w:val="00D567ED"/>
    <w:rsid w:val="00D627C5"/>
    <w:rsid w:val="00D629CA"/>
    <w:rsid w:val="00D64B07"/>
    <w:rsid w:val="00D664EB"/>
    <w:rsid w:val="00D66837"/>
    <w:rsid w:val="00D670DD"/>
    <w:rsid w:val="00D7077F"/>
    <w:rsid w:val="00D70840"/>
    <w:rsid w:val="00D70FB3"/>
    <w:rsid w:val="00D71635"/>
    <w:rsid w:val="00D7426D"/>
    <w:rsid w:val="00D74AB7"/>
    <w:rsid w:val="00D74B9B"/>
    <w:rsid w:val="00D75112"/>
    <w:rsid w:val="00D80BBC"/>
    <w:rsid w:val="00D81B03"/>
    <w:rsid w:val="00D81B08"/>
    <w:rsid w:val="00D8453D"/>
    <w:rsid w:val="00D84AA8"/>
    <w:rsid w:val="00D8530F"/>
    <w:rsid w:val="00D86CCA"/>
    <w:rsid w:val="00D90120"/>
    <w:rsid w:val="00D9034E"/>
    <w:rsid w:val="00D903DB"/>
    <w:rsid w:val="00D91599"/>
    <w:rsid w:val="00D9225A"/>
    <w:rsid w:val="00D94E71"/>
    <w:rsid w:val="00D96969"/>
    <w:rsid w:val="00DA006D"/>
    <w:rsid w:val="00DA0A3C"/>
    <w:rsid w:val="00DA13A3"/>
    <w:rsid w:val="00DA1A2A"/>
    <w:rsid w:val="00DA514E"/>
    <w:rsid w:val="00DA6743"/>
    <w:rsid w:val="00DA70AD"/>
    <w:rsid w:val="00DA740F"/>
    <w:rsid w:val="00DA79F6"/>
    <w:rsid w:val="00DA7BBF"/>
    <w:rsid w:val="00DB0587"/>
    <w:rsid w:val="00DB084A"/>
    <w:rsid w:val="00DB0B8D"/>
    <w:rsid w:val="00DB2B7C"/>
    <w:rsid w:val="00DB42C9"/>
    <w:rsid w:val="00DB50BD"/>
    <w:rsid w:val="00DB54D7"/>
    <w:rsid w:val="00DB76CE"/>
    <w:rsid w:val="00DC0427"/>
    <w:rsid w:val="00DC2007"/>
    <w:rsid w:val="00DC2C9D"/>
    <w:rsid w:val="00DC4D21"/>
    <w:rsid w:val="00DC73D6"/>
    <w:rsid w:val="00DC75D4"/>
    <w:rsid w:val="00DD08E6"/>
    <w:rsid w:val="00DD206A"/>
    <w:rsid w:val="00DD484A"/>
    <w:rsid w:val="00DD48AE"/>
    <w:rsid w:val="00DD566E"/>
    <w:rsid w:val="00DD57C6"/>
    <w:rsid w:val="00DD739D"/>
    <w:rsid w:val="00DD740B"/>
    <w:rsid w:val="00DE0258"/>
    <w:rsid w:val="00DE16CB"/>
    <w:rsid w:val="00DE177A"/>
    <w:rsid w:val="00DE196B"/>
    <w:rsid w:val="00DE1A9B"/>
    <w:rsid w:val="00DE230E"/>
    <w:rsid w:val="00DE2E22"/>
    <w:rsid w:val="00DE3570"/>
    <w:rsid w:val="00DE3BFA"/>
    <w:rsid w:val="00DE3E19"/>
    <w:rsid w:val="00DE5BBA"/>
    <w:rsid w:val="00DE6F81"/>
    <w:rsid w:val="00DF1225"/>
    <w:rsid w:val="00DF1E05"/>
    <w:rsid w:val="00DF2CF1"/>
    <w:rsid w:val="00DF3E32"/>
    <w:rsid w:val="00DF5424"/>
    <w:rsid w:val="00DF5F67"/>
    <w:rsid w:val="00DF637B"/>
    <w:rsid w:val="00DF68A3"/>
    <w:rsid w:val="00DF7012"/>
    <w:rsid w:val="00DF7417"/>
    <w:rsid w:val="00DF7CB6"/>
    <w:rsid w:val="00E004B6"/>
    <w:rsid w:val="00E00969"/>
    <w:rsid w:val="00E00D2A"/>
    <w:rsid w:val="00E01DBB"/>
    <w:rsid w:val="00E02099"/>
    <w:rsid w:val="00E023BB"/>
    <w:rsid w:val="00E03E2E"/>
    <w:rsid w:val="00E04958"/>
    <w:rsid w:val="00E1197B"/>
    <w:rsid w:val="00E11FF7"/>
    <w:rsid w:val="00E12679"/>
    <w:rsid w:val="00E1310F"/>
    <w:rsid w:val="00E14795"/>
    <w:rsid w:val="00E1679E"/>
    <w:rsid w:val="00E16BD4"/>
    <w:rsid w:val="00E17322"/>
    <w:rsid w:val="00E17951"/>
    <w:rsid w:val="00E17CC2"/>
    <w:rsid w:val="00E20673"/>
    <w:rsid w:val="00E20F9C"/>
    <w:rsid w:val="00E21276"/>
    <w:rsid w:val="00E21689"/>
    <w:rsid w:val="00E220F6"/>
    <w:rsid w:val="00E2364C"/>
    <w:rsid w:val="00E24227"/>
    <w:rsid w:val="00E258AE"/>
    <w:rsid w:val="00E274B7"/>
    <w:rsid w:val="00E30737"/>
    <w:rsid w:val="00E31161"/>
    <w:rsid w:val="00E32238"/>
    <w:rsid w:val="00E34F14"/>
    <w:rsid w:val="00E40855"/>
    <w:rsid w:val="00E40AAD"/>
    <w:rsid w:val="00E40E54"/>
    <w:rsid w:val="00E417ED"/>
    <w:rsid w:val="00E41CBE"/>
    <w:rsid w:val="00E42C8B"/>
    <w:rsid w:val="00E43B97"/>
    <w:rsid w:val="00E44497"/>
    <w:rsid w:val="00E45AEA"/>
    <w:rsid w:val="00E46445"/>
    <w:rsid w:val="00E500A4"/>
    <w:rsid w:val="00E506A4"/>
    <w:rsid w:val="00E5123A"/>
    <w:rsid w:val="00E51660"/>
    <w:rsid w:val="00E5232A"/>
    <w:rsid w:val="00E55171"/>
    <w:rsid w:val="00E5747B"/>
    <w:rsid w:val="00E57709"/>
    <w:rsid w:val="00E5777A"/>
    <w:rsid w:val="00E57CC8"/>
    <w:rsid w:val="00E606DF"/>
    <w:rsid w:val="00E610EC"/>
    <w:rsid w:val="00E61D2D"/>
    <w:rsid w:val="00E62A80"/>
    <w:rsid w:val="00E631E5"/>
    <w:rsid w:val="00E6497D"/>
    <w:rsid w:val="00E64A62"/>
    <w:rsid w:val="00E64C9D"/>
    <w:rsid w:val="00E70871"/>
    <w:rsid w:val="00E7251C"/>
    <w:rsid w:val="00E77EAB"/>
    <w:rsid w:val="00E81B71"/>
    <w:rsid w:val="00E836CC"/>
    <w:rsid w:val="00E84085"/>
    <w:rsid w:val="00E850DB"/>
    <w:rsid w:val="00E85E9C"/>
    <w:rsid w:val="00E87693"/>
    <w:rsid w:val="00E87749"/>
    <w:rsid w:val="00E90067"/>
    <w:rsid w:val="00E90BF3"/>
    <w:rsid w:val="00E92168"/>
    <w:rsid w:val="00E92856"/>
    <w:rsid w:val="00E92867"/>
    <w:rsid w:val="00E92C03"/>
    <w:rsid w:val="00E92F74"/>
    <w:rsid w:val="00E952DB"/>
    <w:rsid w:val="00E9699C"/>
    <w:rsid w:val="00E9771D"/>
    <w:rsid w:val="00E97F4B"/>
    <w:rsid w:val="00EA2DA8"/>
    <w:rsid w:val="00EA38F8"/>
    <w:rsid w:val="00EA44DB"/>
    <w:rsid w:val="00EA523F"/>
    <w:rsid w:val="00EA5271"/>
    <w:rsid w:val="00EA6F0F"/>
    <w:rsid w:val="00EA7721"/>
    <w:rsid w:val="00EB09AC"/>
    <w:rsid w:val="00EB286D"/>
    <w:rsid w:val="00EB2FAA"/>
    <w:rsid w:val="00EB37A6"/>
    <w:rsid w:val="00EB4309"/>
    <w:rsid w:val="00EB4847"/>
    <w:rsid w:val="00EB4D42"/>
    <w:rsid w:val="00EB5610"/>
    <w:rsid w:val="00EB5B60"/>
    <w:rsid w:val="00EB5EF6"/>
    <w:rsid w:val="00EB60DF"/>
    <w:rsid w:val="00EB6817"/>
    <w:rsid w:val="00EB7DB5"/>
    <w:rsid w:val="00EC06EB"/>
    <w:rsid w:val="00EC17F1"/>
    <w:rsid w:val="00EC1CD4"/>
    <w:rsid w:val="00EC201A"/>
    <w:rsid w:val="00EC68AC"/>
    <w:rsid w:val="00EC699A"/>
    <w:rsid w:val="00EC71EF"/>
    <w:rsid w:val="00ED0D01"/>
    <w:rsid w:val="00ED270B"/>
    <w:rsid w:val="00ED5360"/>
    <w:rsid w:val="00ED5E3B"/>
    <w:rsid w:val="00EE0EC5"/>
    <w:rsid w:val="00EE1C8F"/>
    <w:rsid w:val="00EE3045"/>
    <w:rsid w:val="00EE517B"/>
    <w:rsid w:val="00EE7D06"/>
    <w:rsid w:val="00EF0A0B"/>
    <w:rsid w:val="00EF2467"/>
    <w:rsid w:val="00EF258C"/>
    <w:rsid w:val="00EF3415"/>
    <w:rsid w:val="00EF3DF4"/>
    <w:rsid w:val="00EF7641"/>
    <w:rsid w:val="00EF7E8D"/>
    <w:rsid w:val="00F01345"/>
    <w:rsid w:val="00F01A51"/>
    <w:rsid w:val="00F02C0D"/>
    <w:rsid w:val="00F037FE"/>
    <w:rsid w:val="00F03ADC"/>
    <w:rsid w:val="00F03C92"/>
    <w:rsid w:val="00F07E2B"/>
    <w:rsid w:val="00F113B0"/>
    <w:rsid w:val="00F14C3D"/>
    <w:rsid w:val="00F16C90"/>
    <w:rsid w:val="00F220BA"/>
    <w:rsid w:val="00F22749"/>
    <w:rsid w:val="00F2334C"/>
    <w:rsid w:val="00F2348F"/>
    <w:rsid w:val="00F23886"/>
    <w:rsid w:val="00F262E8"/>
    <w:rsid w:val="00F27C6C"/>
    <w:rsid w:val="00F3008C"/>
    <w:rsid w:val="00F30CFC"/>
    <w:rsid w:val="00F30E5E"/>
    <w:rsid w:val="00F316AE"/>
    <w:rsid w:val="00F31B66"/>
    <w:rsid w:val="00F33E6C"/>
    <w:rsid w:val="00F37262"/>
    <w:rsid w:val="00F37BF6"/>
    <w:rsid w:val="00F43709"/>
    <w:rsid w:val="00F4374F"/>
    <w:rsid w:val="00F44B25"/>
    <w:rsid w:val="00F452B0"/>
    <w:rsid w:val="00F45710"/>
    <w:rsid w:val="00F458B8"/>
    <w:rsid w:val="00F46347"/>
    <w:rsid w:val="00F50047"/>
    <w:rsid w:val="00F515DD"/>
    <w:rsid w:val="00F571C7"/>
    <w:rsid w:val="00F60F62"/>
    <w:rsid w:val="00F6417C"/>
    <w:rsid w:val="00F65DC5"/>
    <w:rsid w:val="00F65DF5"/>
    <w:rsid w:val="00F6737E"/>
    <w:rsid w:val="00F7009D"/>
    <w:rsid w:val="00F72365"/>
    <w:rsid w:val="00F742BE"/>
    <w:rsid w:val="00F75C4E"/>
    <w:rsid w:val="00F76D01"/>
    <w:rsid w:val="00F77901"/>
    <w:rsid w:val="00F81235"/>
    <w:rsid w:val="00F81289"/>
    <w:rsid w:val="00F81A34"/>
    <w:rsid w:val="00F83B85"/>
    <w:rsid w:val="00F83D6D"/>
    <w:rsid w:val="00F842D5"/>
    <w:rsid w:val="00F864AE"/>
    <w:rsid w:val="00F87516"/>
    <w:rsid w:val="00F87C72"/>
    <w:rsid w:val="00F90ED8"/>
    <w:rsid w:val="00F929D7"/>
    <w:rsid w:val="00F92D1C"/>
    <w:rsid w:val="00F9420E"/>
    <w:rsid w:val="00F9445B"/>
    <w:rsid w:val="00F95054"/>
    <w:rsid w:val="00F97A72"/>
    <w:rsid w:val="00FA0B0D"/>
    <w:rsid w:val="00FA0F2C"/>
    <w:rsid w:val="00FA25C6"/>
    <w:rsid w:val="00FA2BB9"/>
    <w:rsid w:val="00FA40B8"/>
    <w:rsid w:val="00FA4C05"/>
    <w:rsid w:val="00FA5CDA"/>
    <w:rsid w:val="00FA6E31"/>
    <w:rsid w:val="00FA7E08"/>
    <w:rsid w:val="00FB0BE5"/>
    <w:rsid w:val="00FB1751"/>
    <w:rsid w:val="00FB59FB"/>
    <w:rsid w:val="00FB5ADA"/>
    <w:rsid w:val="00FB64C7"/>
    <w:rsid w:val="00FB7295"/>
    <w:rsid w:val="00FC08C2"/>
    <w:rsid w:val="00FC1508"/>
    <w:rsid w:val="00FC15E5"/>
    <w:rsid w:val="00FC1D2F"/>
    <w:rsid w:val="00FC22F3"/>
    <w:rsid w:val="00FC263D"/>
    <w:rsid w:val="00FC39A8"/>
    <w:rsid w:val="00FC7235"/>
    <w:rsid w:val="00FC7FF8"/>
    <w:rsid w:val="00FD018B"/>
    <w:rsid w:val="00FD0583"/>
    <w:rsid w:val="00FD0B42"/>
    <w:rsid w:val="00FD13D1"/>
    <w:rsid w:val="00FD20FA"/>
    <w:rsid w:val="00FD2D0B"/>
    <w:rsid w:val="00FD2E31"/>
    <w:rsid w:val="00FD35CD"/>
    <w:rsid w:val="00FD55CB"/>
    <w:rsid w:val="00FD57AD"/>
    <w:rsid w:val="00FD5F60"/>
    <w:rsid w:val="00FD61E6"/>
    <w:rsid w:val="00FD6815"/>
    <w:rsid w:val="00FD694E"/>
    <w:rsid w:val="00FD6D79"/>
    <w:rsid w:val="00FD6E8C"/>
    <w:rsid w:val="00FD753A"/>
    <w:rsid w:val="00FE0D87"/>
    <w:rsid w:val="00FE30D1"/>
    <w:rsid w:val="00FE35B5"/>
    <w:rsid w:val="00FE5E12"/>
    <w:rsid w:val="00FE6326"/>
    <w:rsid w:val="00FE7D72"/>
    <w:rsid w:val="00FF0FB1"/>
    <w:rsid w:val="00FF16F9"/>
    <w:rsid w:val="00FF28B1"/>
    <w:rsid w:val="00FF2EE7"/>
    <w:rsid w:val="00FF4784"/>
    <w:rsid w:val="00FF5E04"/>
    <w:rsid w:val="00FF6DFB"/>
    <w:rsid w:val="040E1783"/>
    <w:rsid w:val="05DA6896"/>
    <w:rsid w:val="06CCB230"/>
    <w:rsid w:val="08ABA6A8"/>
    <w:rsid w:val="09371816"/>
    <w:rsid w:val="0B06A7E3"/>
    <w:rsid w:val="0B143A38"/>
    <w:rsid w:val="0C0BB260"/>
    <w:rsid w:val="0E54CBBB"/>
    <w:rsid w:val="0F45425A"/>
    <w:rsid w:val="0FAD49C7"/>
    <w:rsid w:val="10A9C950"/>
    <w:rsid w:val="13077797"/>
    <w:rsid w:val="136F7FC1"/>
    <w:rsid w:val="1581B21D"/>
    <w:rsid w:val="168B4C04"/>
    <w:rsid w:val="16DB7477"/>
    <w:rsid w:val="17553BE7"/>
    <w:rsid w:val="18DAE8C6"/>
    <w:rsid w:val="1D00FE27"/>
    <w:rsid w:val="1D4C0489"/>
    <w:rsid w:val="1D69ACCA"/>
    <w:rsid w:val="1FD518B6"/>
    <w:rsid w:val="21AD26E5"/>
    <w:rsid w:val="22F540CA"/>
    <w:rsid w:val="241AE989"/>
    <w:rsid w:val="254DA884"/>
    <w:rsid w:val="292C17BD"/>
    <w:rsid w:val="29DC2F28"/>
    <w:rsid w:val="29ECF0A9"/>
    <w:rsid w:val="2A9D1084"/>
    <w:rsid w:val="2B56FDCF"/>
    <w:rsid w:val="2D3FD14D"/>
    <w:rsid w:val="2E334A7B"/>
    <w:rsid w:val="2E65D4EE"/>
    <w:rsid w:val="2F355D71"/>
    <w:rsid w:val="2F3E68E5"/>
    <w:rsid w:val="32FF094F"/>
    <w:rsid w:val="33A9C3E8"/>
    <w:rsid w:val="34C17B76"/>
    <w:rsid w:val="3635E3D1"/>
    <w:rsid w:val="382EE81C"/>
    <w:rsid w:val="38DCA5B0"/>
    <w:rsid w:val="3A08583E"/>
    <w:rsid w:val="3BF41565"/>
    <w:rsid w:val="3E71F63C"/>
    <w:rsid w:val="3EB6765E"/>
    <w:rsid w:val="3F545D8E"/>
    <w:rsid w:val="40484FA2"/>
    <w:rsid w:val="40D4CB05"/>
    <w:rsid w:val="4183222A"/>
    <w:rsid w:val="41C13E4B"/>
    <w:rsid w:val="43549C32"/>
    <w:rsid w:val="43F8BFE2"/>
    <w:rsid w:val="454E63F6"/>
    <w:rsid w:val="4A65306B"/>
    <w:rsid w:val="4D563F65"/>
    <w:rsid w:val="51A05846"/>
    <w:rsid w:val="51A998E2"/>
    <w:rsid w:val="52EEFA79"/>
    <w:rsid w:val="5331CEBF"/>
    <w:rsid w:val="54EB3C54"/>
    <w:rsid w:val="575E19F4"/>
    <w:rsid w:val="57C300DD"/>
    <w:rsid w:val="59E15E4C"/>
    <w:rsid w:val="5AF01B49"/>
    <w:rsid w:val="5B739F05"/>
    <w:rsid w:val="5BEAF44F"/>
    <w:rsid w:val="5BFD8D60"/>
    <w:rsid w:val="5CE36692"/>
    <w:rsid w:val="5DD93ED9"/>
    <w:rsid w:val="5E46659A"/>
    <w:rsid w:val="5EA3CED2"/>
    <w:rsid w:val="5F012272"/>
    <w:rsid w:val="5F8AB35D"/>
    <w:rsid w:val="61A1504C"/>
    <w:rsid w:val="61BDB19C"/>
    <w:rsid w:val="620399A0"/>
    <w:rsid w:val="6458517C"/>
    <w:rsid w:val="65AD1EE0"/>
    <w:rsid w:val="674E4759"/>
    <w:rsid w:val="69B1611D"/>
    <w:rsid w:val="69F1FEB0"/>
    <w:rsid w:val="6B26E3AB"/>
    <w:rsid w:val="6B3AD349"/>
    <w:rsid w:val="6BD9D424"/>
    <w:rsid w:val="6C5B5C32"/>
    <w:rsid w:val="6D2BF272"/>
    <w:rsid w:val="6E6C8935"/>
    <w:rsid w:val="6EB78041"/>
    <w:rsid w:val="6F2E9F58"/>
    <w:rsid w:val="718FE27C"/>
    <w:rsid w:val="76384043"/>
    <w:rsid w:val="770FEECA"/>
    <w:rsid w:val="77FE6F1E"/>
    <w:rsid w:val="79EDB4CC"/>
    <w:rsid w:val="7B56ABF6"/>
    <w:rsid w:val="7B9FD203"/>
    <w:rsid w:val="7C2A5EF9"/>
    <w:rsid w:val="7E86A24D"/>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stroke weight="2pt"/>
    </o:shapedefaults>
    <o:shapelayout v:ext="edit">
      <o:idmap v:ext="edit" data="2"/>
    </o:shapelayout>
  </w:shapeDefaults>
  <w:decimalSymbol w:val="."/>
  <w:listSeparator w:val=","/>
  <w14:docId w14:val="2F567B96"/>
  <w15:docId w15:val="{9477770B-D215-4E1E-960F-09F8EAAB0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uiPriority="32"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3D20"/>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qFormat/>
    <w:pPr>
      <w:keepNext/>
      <w:jc w:val="center"/>
      <w:outlineLvl w:val="0"/>
    </w:pPr>
    <w:rPr>
      <w:rFonts w:ascii="Times New" w:hAnsi="Times New"/>
      <w:b/>
      <w:sz w:val="24"/>
    </w:rPr>
  </w:style>
  <w:style w:type="paragraph" w:styleId="Heading2">
    <w:name w:val="heading 2"/>
    <w:basedOn w:val="Normal"/>
    <w:next w:val="Normal"/>
    <w:qFormat/>
    <w:pPr>
      <w:keepNext/>
      <w:ind w:right="-188"/>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uiPriority w:val="99"/>
    <w:rPr>
      <w:sz w:val="16"/>
    </w:rPr>
  </w:style>
  <w:style w:type="paragraph" w:styleId="CommentText">
    <w:name w:val="annotation text"/>
    <w:basedOn w:val="Normal"/>
    <w:link w:val="CommentTextChar"/>
    <w:uiPriority w:val="99"/>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rsid w:val="00425636"/>
    <w:rPr>
      <w:rFonts w:ascii="Times New" w:hAnsi="Times New"/>
      <w:b/>
      <w:sz w:val="24"/>
      <w:lang w:eastAsia="en-US"/>
    </w:rPr>
  </w:style>
  <w:style w:type="paragraph" w:styleId="ListParagraph">
    <w:name w:val="List Paragraph"/>
    <w:aliases w:val="Numbered Paragraph,Main numbered paragraph,References,Numbered List Paragraph,123 List Paragraph,Bullets,List Paragraph (numbered (a)),List Paragraph nowy,Liste 1,List_Paragraph,Multilevel para_II,List Paragraph1,Lapis Bulleted List"/>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character" w:styleId="PlaceholderText">
    <w:name w:val="Placeholder Text"/>
    <w:basedOn w:val="DefaultParagraphFont"/>
    <w:uiPriority w:val="99"/>
    <w:rsid w:val="00EF0A0B"/>
    <w:rPr>
      <w:color w:val="808080"/>
    </w:rPr>
  </w:style>
  <w:style w:type="paragraph" w:styleId="CommentSubject">
    <w:name w:val="annotation subject"/>
    <w:basedOn w:val="CommentText"/>
    <w:next w:val="CommentText"/>
    <w:link w:val="CommentSubjectChar"/>
    <w:semiHidden/>
    <w:unhideWhenUsed/>
    <w:rsid w:val="009D34B5"/>
    <w:pPr>
      <w:spacing w:line="240" w:lineRule="auto"/>
    </w:pPr>
    <w:rPr>
      <w:b/>
      <w:bCs/>
      <w:sz w:val="20"/>
    </w:rPr>
  </w:style>
  <w:style w:type="character" w:customStyle="1" w:styleId="CommentTextChar">
    <w:name w:val="Comment Text Char"/>
    <w:basedOn w:val="DefaultParagraphFont"/>
    <w:link w:val="CommentText"/>
    <w:uiPriority w:val="99"/>
    <w:rsid w:val="009D34B5"/>
    <w:rPr>
      <w:rFonts w:ascii="Cambria" w:hAnsi="Cambria"/>
      <w:sz w:val="22"/>
      <w:lang w:eastAsia="en-US"/>
    </w:rPr>
  </w:style>
  <w:style w:type="character" w:customStyle="1" w:styleId="CommentSubjectChar">
    <w:name w:val="Comment Subject Char"/>
    <w:basedOn w:val="CommentTextChar"/>
    <w:link w:val="CommentSubject"/>
    <w:semiHidden/>
    <w:rsid w:val="009D34B5"/>
    <w:rPr>
      <w:rFonts w:ascii="Cambria" w:hAnsi="Cambria"/>
      <w:b/>
      <w:bCs/>
      <w:sz w:val="22"/>
      <w:lang w:eastAsia="en-US"/>
    </w:rPr>
  </w:style>
  <w:style w:type="paragraph" w:styleId="NoSpacing">
    <w:name w:val="No Spacing"/>
    <w:uiPriority w:val="1"/>
    <w:qFormat/>
    <w:rsid w:val="00825E49"/>
    <w:rPr>
      <w:rFonts w:asciiTheme="minorHAnsi" w:eastAsiaTheme="minorHAnsi" w:hAnsiTheme="minorHAnsi" w:cstheme="minorBidi"/>
      <w:sz w:val="22"/>
      <w:szCs w:val="22"/>
      <w:lang w:val="en-US" w:eastAsia="en-US"/>
    </w:rPr>
  </w:style>
  <w:style w:type="paragraph" w:styleId="Revision">
    <w:name w:val="Revision"/>
    <w:hidden/>
    <w:semiHidden/>
    <w:rsid w:val="00255AB9"/>
    <w:rPr>
      <w:rFonts w:ascii="Cambria" w:hAnsi="Cambria"/>
      <w:sz w:val="22"/>
      <w:lang w:eastAsia="en-US"/>
    </w:rPr>
  </w:style>
  <w:style w:type="character" w:customStyle="1" w:styleId="ListParagraphChar">
    <w:name w:val="List Paragraph Char"/>
    <w:aliases w:val="Numbered Paragraph Char,Main numbered paragraph Char,References Char,Numbered List Paragraph Char,123 List Paragraph Char,Bullets Char,List Paragraph (numbered (a)) Char,List Paragraph nowy Char,Liste 1 Char,List_Paragraph Char"/>
    <w:link w:val="ListParagraph"/>
    <w:uiPriority w:val="34"/>
    <w:locked/>
    <w:rsid w:val="00906DC2"/>
    <w:rPr>
      <w:rFonts w:ascii="Cambria" w:hAnsi="Cambria"/>
      <w:sz w:val="22"/>
      <w:lang w:eastAsia="en-US"/>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rsid w:val="00FF4784"/>
    <w:pPr>
      <w:tabs>
        <w:tab w:val="clear" w:pos="425"/>
        <w:tab w:val="clear" w:pos="709"/>
        <w:tab w:val="clear" w:pos="851"/>
        <w:tab w:val="clear" w:pos="5245"/>
      </w:tabs>
      <w:spacing w:before="100" w:line="213" w:lineRule="atLeast"/>
      <w:ind w:left="91" w:hanging="91"/>
    </w:pPr>
    <w:rPr>
      <w:rFonts w:eastAsiaTheme="minorEastAsia" w:cstheme="minorBidi"/>
      <w:sz w:val="18"/>
      <w:lang w:val="en-US"/>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sid w:val="00FF4784"/>
    <w:rPr>
      <w:rFonts w:ascii="Cambria" w:eastAsiaTheme="minorEastAsia" w:hAnsi="Cambria" w:cstheme="minorBidi"/>
      <w:sz w:val="18"/>
      <w:lang w:val="en-US" w:eastAsia="en-US"/>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Footnote call,R"/>
    <w:basedOn w:val="DefaultParagraphFont"/>
    <w:link w:val="BVIfnr"/>
    <w:uiPriority w:val="99"/>
    <w:unhideWhenUsed/>
    <w:qFormat/>
    <w:rsid w:val="00FF4784"/>
    <w:rPr>
      <w:vertAlign w:val="superscript"/>
    </w:rPr>
  </w:style>
  <w:style w:type="paragraph" w:customStyle="1" w:styleId="BVIfnr">
    <w:name w:val="BVI fnr"/>
    <w:aliases w:val="BVI fnr תו Char Char Char Char Char,BVI fnr Car Car תו Char Char Char Char Char,BVI fnr Car תו Char Char Char Char Char"/>
    <w:basedOn w:val="Normal"/>
    <w:link w:val="FootnoteReference"/>
    <w:uiPriority w:val="99"/>
    <w:rsid w:val="00FF4784"/>
    <w:pPr>
      <w:tabs>
        <w:tab w:val="clear" w:pos="425"/>
        <w:tab w:val="clear" w:pos="709"/>
        <w:tab w:val="clear" w:pos="851"/>
        <w:tab w:val="clear" w:pos="5245"/>
      </w:tabs>
      <w:spacing w:after="160" w:line="240" w:lineRule="exact"/>
    </w:pPr>
    <w:rPr>
      <w:rFonts w:ascii="Times New Roman" w:hAnsi="Times New Roman"/>
      <w:sz w:val="20"/>
      <w:vertAlign w:val="superscript"/>
      <w:lang w:eastAsia="en-GB"/>
    </w:rPr>
  </w:style>
  <w:style w:type="paragraph" w:customStyle="1" w:styleId="H1">
    <w:name w:val="H1"/>
    <w:qFormat/>
    <w:rsid w:val="000504D1"/>
    <w:pPr>
      <w:numPr>
        <w:ilvl w:val="1"/>
        <w:numId w:val="10"/>
      </w:numPr>
      <w:spacing w:before="360" w:after="240"/>
      <w:outlineLvl w:val="0"/>
    </w:pPr>
    <w:rPr>
      <w:rFonts w:ascii="Cambria" w:eastAsiaTheme="minorEastAsia" w:hAnsi="Cambria" w:cstheme="minorBidi"/>
      <w:b/>
      <w:sz w:val="28"/>
      <w:szCs w:val="28"/>
      <w:lang w:eastAsia="en-US"/>
    </w:rPr>
  </w:style>
  <w:style w:type="paragraph" w:customStyle="1" w:styleId="H2">
    <w:name w:val="H2"/>
    <w:basedOn w:val="H1"/>
    <w:qFormat/>
    <w:rsid w:val="000504D1"/>
    <w:pPr>
      <w:numPr>
        <w:ilvl w:val="2"/>
      </w:numPr>
      <w:outlineLvl w:val="1"/>
    </w:pPr>
    <w:rPr>
      <w:b w:val="0"/>
    </w:rPr>
  </w:style>
  <w:style w:type="paragraph" w:customStyle="1" w:styleId="H3">
    <w:name w:val="H3"/>
    <w:basedOn w:val="H2"/>
    <w:qFormat/>
    <w:rsid w:val="000504D1"/>
    <w:pPr>
      <w:numPr>
        <w:ilvl w:val="3"/>
      </w:numPr>
      <w:spacing w:before="240"/>
      <w:outlineLvl w:val="9"/>
    </w:pPr>
    <w:rPr>
      <w:b/>
      <w:sz w:val="22"/>
    </w:rPr>
  </w:style>
  <w:style w:type="paragraph" w:customStyle="1" w:styleId="P1">
    <w:name w:val="P1"/>
    <w:basedOn w:val="H3"/>
    <w:link w:val="P1Zchn"/>
    <w:qFormat/>
    <w:rsid w:val="000504D1"/>
    <w:pPr>
      <w:numPr>
        <w:ilvl w:val="4"/>
      </w:numPr>
      <w:spacing w:before="120" w:after="120"/>
    </w:pPr>
    <w:rPr>
      <w:b w:val="0"/>
    </w:rPr>
  </w:style>
  <w:style w:type="paragraph" w:customStyle="1" w:styleId="P2">
    <w:name w:val="P2"/>
    <w:basedOn w:val="P1"/>
    <w:qFormat/>
    <w:rsid w:val="000504D1"/>
    <w:pPr>
      <w:numPr>
        <w:ilvl w:val="5"/>
      </w:numPr>
      <w:tabs>
        <w:tab w:val="num" w:pos="360"/>
      </w:tabs>
    </w:pPr>
  </w:style>
  <w:style w:type="character" w:customStyle="1" w:styleId="P1Zchn">
    <w:name w:val="P1 Zchn"/>
    <w:basedOn w:val="DefaultParagraphFont"/>
    <w:link w:val="P1"/>
    <w:rsid w:val="000504D1"/>
    <w:rPr>
      <w:rFonts w:ascii="Cambria" w:eastAsiaTheme="minorEastAsia" w:hAnsi="Cambria" w:cstheme="minorBidi"/>
      <w:sz w:val="22"/>
      <w:szCs w:val="28"/>
      <w:lang w:eastAsia="en-US"/>
    </w:rPr>
  </w:style>
  <w:style w:type="paragraph" w:customStyle="1" w:styleId="P3">
    <w:name w:val="P3"/>
    <w:basedOn w:val="P2"/>
    <w:qFormat/>
    <w:rsid w:val="000504D1"/>
    <w:pPr>
      <w:numPr>
        <w:ilvl w:val="6"/>
      </w:numPr>
      <w:tabs>
        <w:tab w:val="num" w:pos="360"/>
      </w:tabs>
    </w:pPr>
  </w:style>
  <w:style w:type="paragraph" w:customStyle="1" w:styleId="P5">
    <w:name w:val="P5"/>
    <w:basedOn w:val="Normal"/>
    <w:qFormat/>
    <w:rsid w:val="000504D1"/>
    <w:pPr>
      <w:numPr>
        <w:ilvl w:val="8"/>
        <w:numId w:val="10"/>
      </w:numPr>
      <w:tabs>
        <w:tab w:val="clear" w:pos="425"/>
        <w:tab w:val="clear" w:pos="709"/>
        <w:tab w:val="clear" w:pos="851"/>
        <w:tab w:val="clear" w:pos="5245"/>
      </w:tabs>
      <w:spacing w:before="120" w:after="120" w:line="240" w:lineRule="auto"/>
    </w:pPr>
    <w:rPr>
      <w:rFonts w:eastAsiaTheme="minorEastAsia" w:cstheme="minorBidi"/>
      <w:color w:val="000000" w:themeColor="text1"/>
      <w:szCs w:val="28"/>
    </w:rPr>
  </w:style>
  <w:style w:type="table" w:styleId="TableGrid">
    <w:name w:val="Table Grid"/>
    <w:basedOn w:val="TableNormal"/>
    <w:uiPriority w:val="39"/>
    <w:rsid w:val="00816F6D"/>
    <w:rPr>
      <w:rFonts w:asciiTheme="minorHAnsi" w:eastAsiaTheme="minorEastAsia" w:hAnsiTheme="minorHAnsi" w:cstheme="minorBidi"/>
      <w:sz w:val="22"/>
      <w:szCs w:val="22"/>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8D206A"/>
    <w:rPr>
      <w:rFonts w:asciiTheme="minorHAnsi" w:eastAsiaTheme="minorEastAsia" w:hAnsiTheme="minorHAnsi" w:cstheme="minorBidi"/>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0">
    <w:name w:val="H0"/>
    <w:basedOn w:val="Normal"/>
    <w:link w:val="H0Zchn"/>
    <w:qFormat/>
    <w:rsid w:val="008D206A"/>
    <w:pPr>
      <w:tabs>
        <w:tab w:val="clear" w:pos="851"/>
        <w:tab w:val="clear" w:pos="5245"/>
        <w:tab w:val="left" w:pos="1418"/>
        <w:tab w:val="left" w:pos="2126"/>
        <w:tab w:val="left" w:pos="2835"/>
      </w:tabs>
    </w:pPr>
    <w:rPr>
      <w:b/>
      <w:sz w:val="32"/>
      <w:szCs w:val="32"/>
      <w:lang w:eastAsia="de-DE"/>
    </w:rPr>
  </w:style>
  <w:style w:type="character" w:customStyle="1" w:styleId="H0Zchn">
    <w:name w:val="H0 Zchn"/>
    <w:basedOn w:val="DefaultParagraphFont"/>
    <w:link w:val="H0"/>
    <w:rsid w:val="008D206A"/>
    <w:rPr>
      <w:rFonts w:ascii="Cambria" w:hAnsi="Cambria"/>
      <w:b/>
      <w:sz w:val="32"/>
      <w:szCs w:val="32"/>
      <w:lang w:eastAsia="de-DE"/>
    </w:rPr>
  </w:style>
  <w:style w:type="character" w:styleId="IntenseReference">
    <w:name w:val="Intense Reference"/>
    <w:basedOn w:val="DefaultParagraphFont"/>
    <w:uiPriority w:val="32"/>
    <w:qFormat/>
    <w:rsid w:val="008D206A"/>
    <w:rPr>
      <w:b/>
      <w:bCs/>
      <w:smallCaps/>
      <w:color w:val="4F81BD" w:themeColor="accent1"/>
      <w:spacing w:val="5"/>
    </w:rPr>
  </w:style>
  <w:style w:type="character" w:styleId="Mention">
    <w:name w:val="Mention"/>
    <w:basedOn w:val="DefaultParagraphFont"/>
    <w:uiPriority w:val="99"/>
    <w:unhideWhenUsed/>
    <w:rsid w:val="008D206A"/>
    <w:rPr>
      <w:color w:val="2B579A"/>
      <w:shd w:val="clear" w:color="auto" w:fill="E1DFDD"/>
    </w:rPr>
  </w:style>
  <w:style w:type="character" w:customStyle="1" w:styleId="DefaultText">
    <w:name w:val="Default Text"/>
    <w:basedOn w:val="DefaultParagraphFont"/>
    <w:uiPriority w:val="1"/>
    <w:qFormat/>
    <w:rsid w:val="008D206A"/>
    <w:rPr>
      <w:rFonts w:ascii="Arial" w:hAnsi="Arial"/>
      <w:sz w:val="18"/>
    </w:rPr>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uiPriority w:val="99"/>
    <w:rsid w:val="008D206A"/>
    <w:pPr>
      <w:tabs>
        <w:tab w:val="clear" w:pos="425"/>
        <w:tab w:val="clear" w:pos="709"/>
        <w:tab w:val="clear" w:pos="851"/>
        <w:tab w:val="clear" w:pos="5245"/>
      </w:tabs>
      <w:spacing w:before="120" w:after="160" w:line="240" w:lineRule="exact"/>
      <w:jc w:val="both"/>
    </w:pPr>
    <w:rPr>
      <w:rFonts w:asciiTheme="minorHAnsi" w:eastAsiaTheme="minorEastAsia" w:hAnsiTheme="minorHAnsi" w:cstheme="minorBidi"/>
      <w:szCs w:val="22"/>
      <w:vertAlign w:val="superscript"/>
      <w:lang w:val="en-US" w:eastAsia="ko-KR"/>
    </w:rPr>
  </w:style>
  <w:style w:type="table" w:styleId="GridTable4-Accent6">
    <w:name w:val="Grid Table 4 Accent 6"/>
    <w:basedOn w:val="TableNormal"/>
    <w:uiPriority w:val="49"/>
    <w:rsid w:val="008D206A"/>
    <w:rPr>
      <w:rFonts w:asciiTheme="minorHAnsi" w:eastAsiaTheme="minorEastAsia" w:hAnsiTheme="minorHAnsi" w:cstheme="minorBidi"/>
      <w:sz w:val="22"/>
      <w:szCs w:val="22"/>
      <w:lang w:val="en-US" w:eastAsia="ko-KR"/>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normaltextrun">
    <w:name w:val="normaltextrun"/>
    <w:basedOn w:val="DefaultParagraphFont"/>
    <w:rsid w:val="008D206A"/>
  </w:style>
  <w:style w:type="character" w:customStyle="1" w:styleId="eop">
    <w:name w:val="eop"/>
    <w:basedOn w:val="DefaultParagraphFont"/>
    <w:rsid w:val="008D206A"/>
  </w:style>
  <w:style w:type="paragraph" w:styleId="BodyText">
    <w:name w:val="Body Text"/>
    <w:basedOn w:val="Normal"/>
    <w:link w:val="BodyTextChar"/>
    <w:uiPriority w:val="1"/>
    <w:qFormat/>
    <w:rsid w:val="0065381C"/>
    <w:pPr>
      <w:widowControl w:val="0"/>
      <w:tabs>
        <w:tab w:val="clear" w:pos="425"/>
        <w:tab w:val="clear" w:pos="709"/>
        <w:tab w:val="clear" w:pos="851"/>
        <w:tab w:val="clear" w:pos="5245"/>
      </w:tabs>
      <w:autoSpaceDE w:val="0"/>
      <w:autoSpaceDN w:val="0"/>
      <w:spacing w:line="240" w:lineRule="auto"/>
    </w:pPr>
    <w:rPr>
      <w:rFonts w:eastAsia="Cambria" w:cs="Cambria"/>
      <w:szCs w:val="22"/>
      <w:lang w:val="en-US" w:bidi="en-US"/>
    </w:rPr>
  </w:style>
  <w:style w:type="character" w:customStyle="1" w:styleId="BodyTextChar">
    <w:name w:val="Body Text Char"/>
    <w:basedOn w:val="DefaultParagraphFont"/>
    <w:link w:val="BodyText"/>
    <w:uiPriority w:val="1"/>
    <w:rsid w:val="0065381C"/>
    <w:rPr>
      <w:rFonts w:ascii="Cambria" w:eastAsia="Cambria" w:hAnsi="Cambria" w:cs="Cambria"/>
      <w:sz w:val="22"/>
      <w:szCs w:val="22"/>
      <w:lang w:val="en-US" w:eastAsia="en-US" w:bidi="en-US"/>
    </w:rPr>
  </w:style>
  <w:style w:type="character" w:styleId="UnresolvedMention">
    <w:name w:val="Unresolved Mention"/>
    <w:basedOn w:val="DefaultParagraphFont"/>
    <w:uiPriority w:val="99"/>
    <w:unhideWhenUsed/>
    <w:rsid w:val="003377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022637">
      <w:bodyDiv w:val="1"/>
      <w:marLeft w:val="0"/>
      <w:marRight w:val="0"/>
      <w:marTop w:val="0"/>
      <w:marBottom w:val="0"/>
      <w:divBdr>
        <w:top w:val="none" w:sz="0" w:space="0" w:color="auto"/>
        <w:left w:val="none" w:sz="0" w:space="0" w:color="auto"/>
        <w:bottom w:val="none" w:sz="0" w:space="0" w:color="auto"/>
        <w:right w:val="none" w:sz="0" w:space="0" w:color="auto"/>
      </w:divBdr>
    </w:div>
    <w:div w:id="412702828">
      <w:bodyDiv w:val="1"/>
      <w:marLeft w:val="0"/>
      <w:marRight w:val="0"/>
      <w:marTop w:val="0"/>
      <w:marBottom w:val="0"/>
      <w:divBdr>
        <w:top w:val="none" w:sz="0" w:space="0" w:color="auto"/>
        <w:left w:val="none" w:sz="0" w:space="0" w:color="auto"/>
        <w:bottom w:val="none" w:sz="0" w:space="0" w:color="auto"/>
        <w:right w:val="none" w:sz="0" w:space="0" w:color="auto"/>
      </w:divBdr>
      <w:divsChild>
        <w:div w:id="208692954">
          <w:marLeft w:val="0"/>
          <w:marRight w:val="0"/>
          <w:marTop w:val="0"/>
          <w:marBottom w:val="0"/>
          <w:divBdr>
            <w:top w:val="none" w:sz="0" w:space="0" w:color="auto"/>
            <w:left w:val="none" w:sz="0" w:space="0" w:color="auto"/>
            <w:bottom w:val="none" w:sz="0" w:space="0" w:color="auto"/>
            <w:right w:val="none" w:sz="0" w:space="0" w:color="auto"/>
          </w:divBdr>
        </w:div>
        <w:div w:id="350449971">
          <w:marLeft w:val="0"/>
          <w:marRight w:val="0"/>
          <w:marTop w:val="0"/>
          <w:marBottom w:val="0"/>
          <w:divBdr>
            <w:top w:val="none" w:sz="0" w:space="0" w:color="auto"/>
            <w:left w:val="none" w:sz="0" w:space="0" w:color="auto"/>
            <w:bottom w:val="none" w:sz="0" w:space="0" w:color="auto"/>
            <w:right w:val="none" w:sz="0" w:space="0" w:color="auto"/>
          </w:divBdr>
        </w:div>
        <w:div w:id="423187581">
          <w:marLeft w:val="0"/>
          <w:marRight w:val="0"/>
          <w:marTop w:val="0"/>
          <w:marBottom w:val="0"/>
          <w:divBdr>
            <w:top w:val="none" w:sz="0" w:space="0" w:color="auto"/>
            <w:left w:val="none" w:sz="0" w:space="0" w:color="auto"/>
            <w:bottom w:val="none" w:sz="0" w:space="0" w:color="auto"/>
            <w:right w:val="none" w:sz="0" w:space="0" w:color="auto"/>
          </w:divBdr>
        </w:div>
        <w:div w:id="543567974">
          <w:marLeft w:val="0"/>
          <w:marRight w:val="0"/>
          <w:marTop w:val="0"/>
          <w:marBottom w:val="0"/>
          <w:divBdr>
            <w:top w:val="none" w:sz="0" w:space="0" w:color="auto"/>
            <w:left w:val="none" w:sz="0" w:space="0" w:color="auto"/>
            <w:bottom w:val="none" w:sz="0" w:space="0" w:color="auto"/>
            <w:right w:val="none" w:sz="0" w:space="0" w:color="auto"/>
          </w:divBdr>
        </w:div>
        <w:div w:id="585769201">
          <w:marLeft w:val="0"/>
          <w:marRight w:val="0"/>
          <w:marTop w:val="0"/>
          <w:marBottom w:val="0"/>
          <w:divBdr>
            <w:top w:val="none" w:sz="0" w:space="0" w:color="auto"/>
            <w:left w:val="none" w:sz="0" w:space="0" w:color="auto"/>
            <w:bottom w:val="none" w:sz="0" w:space="0" w:color="auto"/>
            <w:right w:val="none" w:sz="0" w:space="0" w:color="auto"/>
          </w:divBdr>
        </w:div>
        <w:div w:id="649941886">
          <w:marLeft w:val="0"/>
          <w:marRight w:val="0"/>
          <w:marTop w:val="0"/>
          <w:marBottom w:val="0"/>
          <w:divBdr>
            <w:top w:val="none" w:sz="0" w:space="0" w:color="auto"/>
            <w:left w:val="none" w:sz="0" w:space="0" w:color="auto"/>
            <w:bottom w:val="none" w:sz="0" w:space="0" w:color="auto"/>
            <w:right w:val="none" w:sz="0" w:space="0" w:color="auto"/>
          </w:divBdr>
          <w:divsChild>
            <w:div w:id="1144808312">
              <w:marLeft w:val="0"/>
              <w:marRight w:val="0"/>
              <w:marTop w:val="0"/>
              <w:marBottom w:val="0"/>
              <w:divBdr>
                <w:top w:val="none" w:sz="0" w:space="0" w:color="auto"/>
                <w:left w:val="none" w:sz="0" w:space="0" w:color="auto"/>
                <w:bottom w:val="none" w:sz="0" w:space="0" w:color="auto"/>
                <w:right w:val="none" w:sz="0" w:space="0" w:color="auto"/>
              </w:divBdr>
              <w:divsChild>
                <w:div w:id="496843902">
                  <w:marLeft w:val="0"/>
                  <w:marRight w:val="0"/>
                  <w:marTop w:val="0"/>
                  <w:marBottom w:val="0"/>
                  <w:divBdr>
                    <w:top w:val="none" w:sz="0" w:space="0" w:color="auto"/>
                    <w:left w:val="none" w:sz="0" w:space="0" w:color="auto"/>
                    <w:bottom w:val="none" w:sz="0" w:space="0" w:color="auto"/>
                    <w:right w:val="none" w:sz="0" w:space="0" w:color="auto"/>
                  </w:divBdr>
                  <w:divsChild>
                    <w:div w:id="282926540">
                      <w:marLeft w:val="0"/>
                      <w:marRight w:val="0"/>
                      <w:marTop w:val="0"/>
                      <w:marBottom w:val="0"/>
                      <w:divBdr>
                        <w:top w:val="none" w:sz="0" w:space="0" w:color="auto"/>
                        <w:left w:val="none" w:sz="0" w:space="0" w:color="auto"/>
                        <w:bottom w:val="none" w:sz="0" w:space="0" w:color="auto"/>
                        <w:right w:val="none" w:sz="0" w:space="0" w:color="auto"/>
                      </w:divBdr>
                    </w:div>
                  </w:divsChild>
                </w:div>
                <w:div w:id="733621158">
                  <w:marLeft w:val="0"/>
                  <w:marRight w:val="0"/>
                  <w:marTop w:val="0"/>
                  <w:marBottom w:val="0"/>
                  <w:divBdr>
                    <w:top w:val="none" w:sz="0" w:space="0" w:color="auto"/>
                    <w:left w:val="none" w:sz="0" w:space="0" w:color="auto"/>
                    <w:bottom w:val="none" w:sz="0" w:space="0" w:color="auto"/>
                    <w:right w:val="none" w:sz="0" w:space="0" w:color="auto"/>
                  </w:divBdr>
                  <w:divsChild>
                    <w:div w:id="725760455">
                      <w:marLeft w:val="0"/>
                      <w:marRight w:val="0"/>
                      <w:marTop w:val="0"/>
                      <w:marBottom w:val="0"/>
                      <w:divBdr>
                        <w:top w:val="none" w:sz="0" w:space="0" w:color="auto"/>
                        <w:left w:val="none" w:sz="0" w:space="0" w:color="auto"/>
                        <w:bottom w:val="none" w:sz="0" w:space="0" w:color="auto"/>
                        <w:right w:val="none" w:sz="0" w:space="0" w:color="auto"/>
                      </w:divBdr>
                    </w:div>
                  </w:divsChild>
                </w:div>
                <w:div w:id="746461597">
                  <w:marLeft w:val="0"/>
                  <w:marRight w:val="0"/>
                  <w:marTop w:val="0"/>
                  <w:marBottom w:val="0"/>
                  <w:divBdr>
                    <w:top w:val="none" w:sz="0" w:space="0" w:color="auto"/>
                    <w:left w:val="none" w:sz="0" w:space="0" w:color="auto"/>
                    <w:bottom w:val="none" w:sz="0" w:space="0" w:color="auto"/>
                    <w:right w:val="none" w:sz="0" w:space="0" w:color="auto"/>
                  </w:divBdr>
                  <w:divsChild>
                    <w:div w:id="658389354">
                      <w:marLeft w:val="0"/>
                      <w:marRight w:val="0"/>
                      <w:marTop w:val="0"/>
                      <w:marBottom w:val="0"/>
                      <w:divBdr>
                        <w:top w:val="none" w:sz="0" w:space="0" w:color="auto"/>
                        <w:left w:val="none" w:sz="0" w:space="0" w:color="auto"/>
                        <w:bottom w:val="none" w:sz="0" w:space="0" w:color="auto"/>
                        <w:right w:val="none" w:sz="0" w:space="0" w:color="auto"/>
                      </w:divBdr>
                    </w:div>
                  </w:divsChild>
                </w:div>
                <w:div w:id="831025784">
                  <w:marLeft w:val="0"/>
                  <w:marRight w:val="0"/>
                  <w:marTop w:val="0"/>
                  <w:marBottom w:val="0"/>
                  <w:divBdr>
                    <w:top w:val="none" w:sz="0" w:space="0" w:color="auto"/>
                    <w:left w:val="none" w:sz="0" w:space="0" w:color="auto"/>
                    <w:bottom w:val="none" w:sz="0" w:space="0" w:color="auto"/>
                    <w:right w:val="none" w:sz="0" w:space="0" w:color="auto"/>
                  </w:divBdr>
                  <w:divsChild>
                    <w:div w:id="680276386">
                      <w:marLeft w:val="0"/>
                      <w:marRight w:val="0"/>
                      <w:marTop w:val="0"/>
                      <w:marBottom w:val="0"/>
                      <w:divBdr>
                        <w:top w:val="none" w:sz="0" w:space="0" w:color="auto"/>
                        <w:left w:val="none" w:sz="0" w:space="0" w:color="auto"/>
                        <w:bottom w:val="none" w:sz="0" w:space="0" w:color="auto"/>
                        <w:right w:val="none" w:sz="0" w:space="0" w:color="auto"/>
                      </w:divBdr>
                    </w:div>
                  </w:divsChild>
                </w:div>
                <w:div w:id="895581614">
                  <w:marLeft w:val="0"/>
                  <w:marRight w:val="0"/>
                  <w:marTop w:val="0"/>
                  <w:marBottom w:val="0"/>
                  <w:divBdr>
                    <w:top w:val="none" w:sz="0" w:space="0" w:color="auto"/>
                    <w:left w:val="none" w:sz="0" w:space="0" w:color="auto"/>
                    <w:bottom w:val="none" w:sz="0" w:space="0" w:color="auto"/>
                    <w:right w:val="none" w:sz="0" w:space="0" w:color="auto"/>
                  </w:divBdr>
                  <w:divsChild>
                    <w:div w:id="54596570">
                      <w:marLeft w:val="0"/>
                      <w:marRight w:val="0"/>
                      <w:marTop w:val="0"/>
                      <w:marBottom w:val="0"/>
                      <w:divBdr>
                        <w:top w:val="none" w:sz="0" w:space="0" w:color="auto"/>
                        <w:left w:val="none" w:sz="0" w:space="0" w:color="auto"/>
                        <w:bottom w:val="none" w:sz="0" w:space="0" w:color="auto"/>
                        <w:right w:val="none" w:sz="0" w:space="0" w:color="auto"/>
                      </w:divBdr>
                    </w:div>
                    <w:div w:id="830801980">
                      <w:marLeft w:val="0"/>
                      <w:marRight w:val="0"/>
                      <w:marTop w:val="0"/>
                      <w:marBottom w:val="0"/>
                      <w:divBdr>
                        <w:top w:val="none" w:sz="0" w:space="0" w:color="auto"/>
                        <w:left w:val="none" w:sz="0" w:space="0" w:color="auto"/>
                        <w:bottom w:val="none" w:sz="0" w:space="0" w:color="auto"/>
                        <w:right w:val="none" w:sz="0" w:space="0" w:color="auto"/>
                      </w:divBdr>
                    </w:div>
                    <w:div w:id="1740326883">
                      <w:marLeft w:val="0"/>
                      <w:marRight w:val="0"/>
                      <w:marTop w:val="0"/>
                      <w:marBottom w:val="0"/>
                      <w:divBdr>
                        <w:top w:val="none" w:sz="0" w:space="0" w:color="auto"/>
                        <w:left w:val="none" w:sz="0" w:space="0" w:color="auto"/>
                        <w:bottom w:val="none" w:sz="0" w:space="0" w:color="auto"/>
                        <w:right w:val="none" w:sz="0" w:space="0" w:color="auto"/>
                      </w:divBdr>
                    </w:div>
                    <w:div w:id="1830554606">
                      <w:marLeft w:val="0"/>
                      <w:marRight w:val="0"/>
                      <w:marTop w:val="0"/>
                      <w:marBottom w:val="0"/>
                      <w:divBdr>
                        <w:top w:val="none" w:sz="0" w:space="0" w:color="auto"/>
                        <w:left w:val="none" w:sz="0" w:space="0" w:color="auto"/>
                        <w:bottom w:val="none" w:sz="0" w:space="0" w:color="auto"/>
                        <w:right w:val="none" w:sz="0" w:space="0" w:color="auto"/>
                      </w:divBdr>
                    </w:div>
                  </w:divsChild>
                </w:div>
                <w:div w:id="1694187038">
                  <w:marLeft w:val="0"/>
                  <w:marRight w:val="0"/>
                  <w:marTop w:val="0"/>
                  <w:marBottom w:val="0"/>
                  <w:divBdr>
                    <w:top w:val="none" w:sz="0" w:space="0" w:color="auto"/>
                    <w:left w:val="none" w:sz="0" w:space="0" w:color="auto"/>
                    <w:bottom w:val="none" w:sz="0" w:space="0" w:color="auto"/>
                    <w:right w:val="none" w:sz="0" w:space="0" w:color="auto"/>
                  </w:divBdr>
                  <w:divsChild>
                    <w:div w:id="591739977">
                      <w:marLeft w:val="0"/>
                      <w:marRight w:val="0"/>
                      <w:marTop w:val="0"/>
                      <w:marBottom w:val="0"/>
                      <w:divBdr>
                        <w:top w:val="none" w:sz="0" w:space="0" w:color="auto"/>
                        <w:left w:val="none" w:sz="0" w:space="0" w:color="auto"/>
                        <w:bottom w:val="none" w:sz="0" w:space="0" w:color="auto"/>
                        <w:right w:val="none" w:sz="0" w:space="0" w:color="auto"/>
                      </w:divBdr>
                    </w:div>
                  </w:divsChild>
                </w:div>
                <w:div w:id="2031755217">
                  <w:marLeft w:val="0"/>
                  <w:marRight w:val="0"/>
                  <w:marTop w:val="0"/>
                  <w:marBottom w:val="0"/>
                  <w:divBdr>
                    <w:top w:val="none" w:sz="0" w:space="0" w:color="auto"/>
                    <w:left w:val="none" w:sz="0" w:space="0" w:color="auto"/>
                    <w:bottom w:val="none" w:sz="0" w:space="0" w:color="auto"/>
                    <w:right w:val="none" w:sz="0" w:space="0" w:color="auto"/>
                  </w:divBdr>
                  <w:divsChild>
                    <w:div w:id="79451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138721">
          <w:marLeft w:val="0"/>
          <w:marRight w:val="0"/>
          <w:marTop w:val="0"/>
          <w:marBottom w:val="0"/>
          <w:divBdr>
            <w:top w:val="none" w:sz="0" w:space="0" w:color="auto"/>
            <w:left w:val="none" w:sz="0" w:space="0" w:color="auto"/>
            <w:bottom w:val="none" w:sz="0" w:space="0" w:color="auto"/>
            <w:right w:val="none" w:sz="0" w:space="0" w:color="auto"/>
          </w:divBdr>
        </w:div>
        <w:div w:id="761292835">
          <w:marLeft w:val="0"/>
          <w:marRight w:val="0"/>
          <w:marTop w:val="0"/>
          <w:marBottom w:val="0"/>
          <w:divBdr>
            <w:top w:val="none" w:sz="0" w:space="0" w:color="auto"/>
            <w:left w:val="none" w:sz="0" w:space="0" w:color="auto"/>
            <w:bottom w:val="none" w:sz="0" w:space="0" w:color="auto"/>
            <w:right w:val="none" w:sz="0" w:space="0" w:color="auto"/>
          </w:divBdr>
        </w:div>
        <w:div w:id="800460744">
          <w:marLeft w:val="0"/>
          <w:marRight w:val="0"/>
          <w:marTop w:val="0"/>
          <w:marBottom w:val="0"/>
          <w:divBdr>
            <w:top w:val="none" w:sz="0" w:space="0" w:color="auto"/>
            <w:left w:val="none" w:sz="0" w:space="0" w:color="auto"/>
            <w:bottom w:val="none" w:sz="0" w:space="0" w:color="auto"/>
            <w:right w:val="none" w:sz="0" w:space="0" w:color="auto"/>
          </w:divBdr>
        </w:div>
        <w:div w:id="969360076">
          <w:marLeft w:val="0"/>
          <w:marRight w:val="0"/>
          <w:marTop w:val="0"/>
          <w:marBottom w:val="0"/>
          <w:divBdr>
            <w:top w:val="none" w:sz="0" w:space="0" w:color="auto"/>
            <w:left w:val="none" w:sz="0" w:space="0" w:color="auto"/>
            <w:bottom w:val="none" w:sz="0" w:space="0" w:color="auto"/>
            <w:right w:val="none" w:sz="0" w:space="0" w:color="auto"/>
          </w:divBdr>
        </w:div>
        <w:div w:id="1075467978">
          <w:marLeft w:val="0"/>
          <w:marRight w:val="0"/>
          <w:marTop w:val="0"/>
          <w:marBottom w:val="0"/>
          <w:divBdr>
            <w:top w:val="none" w:sz="0" w:space="0" w:color="auto"/>
            <w:left w:val="none" w:sz="0" w:space="0" w:color="auto"/>
            <w:bottom w:val="none" w:sz="0" w:space="0" w:color="auto"/>
            <w:right w:val="none" w:sz="0" w:space="0" w:color="auto"/>
          </w:divBdr>
        </w:div>
        <w:div w:id="1251697525">
          <w:marLeft w:val="0"/>
          <w:marRight w:val="0"/>
          <w:marTop w:val="0"/>
          <w:marBottom w:val="0"/>
          <w:divBdr>
            <w:top w:val="none" w:sz="0" w:space="0" w:color="auto"/>
            <w:left w:val="none" w:sz="0" w:space="0" w:color="auto"/>
            <w:bottom w:val="none" w:sz="0" w:space="0" w:color="auto"/>
            <w:right w:val="none" w:sz="0" w:space="0" w:color="auto"/>
          </w:divBdr>
        </w:div>
        <w:div w:id="1309675120">
          <w:marLeft w:val="0"/>
          <w:marRight w:val="0"/>
          <w:marTop w:val="0"/>
          <w:marBottom w:val="0"/>
          <w:divBdr>
            <w:top w:val="none" w:sz="0" w:space="0" w:color="auto"/>
            <w:left w:val="none" w:sz="0" w:space="0" w:color="auto"/>
            <w:bottom w:val="none" w:sz="0" w:space="0" w:color="auto"/>
            <w:right w:val="none" w:sz="0" w:space="0" w:color="auto"/>
          </w:divBdr>
        </w:div>
        <w:div w:id="1461220698">
          <w:marLeft w:val="0"/>
          <w:marRight w:val="0"/>
          <w:marTop w:val="0"/>
          <w:marBottom w:val="0"/>
          <w:divBdr>
            <w:top w:val="none" w:sz="0" w:space="0" w:color="auto"/>
            <w:left w:val="none" w:sz="0" w:space="0" w:color="auto"/>
            <w:bottom w:val="none" w:sz="0" w:space="0" w:color="auto"/>
            <w:right w:val="none" w:sz="0" w:space="0" w:color="auto"/>
          </w:divBdr>
        </w:div>
        <w:div w:id="1472284299">
          <w:marLeft w:val="0"/>
          <w:marRight w:val="0"/>
          <w:marTop w:val="0"/>
          <w:marBottom w:val="0"/>
          <w:divBdr>
            <w:top w:val="none" w:sz="0" w:space="0" w:color="auto"/>
            <w:left w:val="none" w:sz="0" w:space="0" w:color="auto"/>
            <w:bottom w:val="none" w:sz="0" w:space="0" w:color="auto"/>
            <w:right w:val="none" w:sz="0" w:space="0" w:color="auto"/>
          </w:divBdr>
        </w:div>
        <w:div w:id="1562672135">
          <w:marLeft w:val="0"/>
          <w:marRight w:val="0"/>
          <w:marTop w:val="0"/>
          <w:marBottom w:val="0"/>
          <w:divBdr>
            <w:top w:val="none" w:sz="0" w:space="0" w:color="auto"/>
            <w:left w:val="none" w:sz="0" w:space="0" w:color="auto"/>
            <w:bottom w:val="none" w:sz="0" w:space="0" w:color="auto"/>
            <w:right w:val="none" w:sz="0" w:space="0" w:color="auto"/>
          </w:divBdr>
        </w:div>
        <w:div w:id="1592423246">
          <w:marLeft w:val="0"/>
          <w:marRight w:val="0"/>
          <w:marTop w:val="0"/>
          <w:marBottom w:val="0"/>
          <w:divBdr>
            <w:top w:val="none" w:sz="0" w:space="0" w:color="auto"/>
            <w:left w:val="none" w:sz="0" w:space="0" w:color="auto"/>
            <w:bottom w:val="none" w:sz="0" w:space="0" w:color="auto"/>
            <w:right w:val="none" w:sz="0" w:space="0" w:color="auto"/>
          </w:divBdr>
        </w:div>
        <w:div w:id="1622882914">
          <w:marLeft w:val="0"/>
          <w:marRight w:val="0"/>
          <w:marTop w:val="0"/>
          <w:marBottom w:val="0"/>
          <w:divBdr>
            <w:top w:val="none" w:sz="0" w:space="0" w:color="auto"/>
            <w:left w:val="none" w:sz="0" w:space="0" w:color="auto"/>
            <w:bottom w:val="none" w:sz="0" w:space="0" w:color="auto"/>
            <w:right w:val="none" w:sz="0" w:space="0" w:color="auto"/>
          </w:divBdr>
        </w:div>
        <w:div w:id="1795325907">
          <w:marLeft w:val="0"/>
          <w:marRight w:val="0"/>
          <w:marTop w:val="0"/>
          <w:marBottom w:val="0"/>
          <w:divBdr>
            <w:top w:val="none" w:sz="0" w:space="0" w:color="auto"/>
            <w:left w:val="none" w:sz="0" w:space="0" w:color="auto"/>
            <w:bottom w:val="none" w:sz="0" w:space="0" w:color="auto"/>
            <w:right w:val="none" w:sz="0" w:space="0" w:color="auto"/>
          </w:divBdr>
        </w:div>
        <w:div w:id="1827671079">
          <w:marLeft w:val="0"/>
          <w:marRight w:val="0"/>
          <w:marTop w:val="0"/>
          <w:marBottom w:val="0"/>
          <w:divBdr>
            <w:top w:val="none" w:sz="0" w:space="0" w:color="auto"/>
            <w:left w:val="none" w:sz="0" w:space="0" w:color="auto"/>
            <w:bottom w:val="none" w:sz="0" w:space="0" w:color="auto"/>
            <w:right w:val="none" w:sz="0" w:space="0" w:color="auto"/>
          </w:divBdr>
        </w:div>
        <w:div w:id="1937398767">
          <w:marLeft w:val="0"/>
          <w:marRight w:val="0"/>
          <w:marTop w:val="0"/>
          <w:marBottom w:val="0"/>
          <w:divBdr>
            <w:top w:val="none" w:sz="0" w:space="0" w:color="auto"/>
            <w:left w:val="none" w:sz="0" w:space="0" w:color="auto"/>
            <w:bottom w:val="none" w:sz="0" w:space="0" w:color="auto"/>
            <w:right w:val="none" w:sz="0" w:space="0" w:color="auto"/>
          </w:divBdr>
        </w:div>
        <w:div w:id="1986857415">
          <w:marLeft w:val="0"/>
          <w:marRight w:val="0"/>
          <w:marTop w:val="0"/>
          <w:marBottom w:val="0"/>
          <w:divBdr>
            <w:top w:val="none" w:sz="0" w:space="0" w:color="auto"/>
            <w:left w:val="none" w:sz="0" w:space="0" w:color="auto"/>
            <w:bottom w:val="none" w:sz="0" w:space="0" w:color="auto"/>
            <w:right w:val="none" w:sz="0" w:space="0" w:color="auto"/>
          </w:divBdr>
          <w:divsChild>
            <w:div w:id="905454671">
              <w:marLeft w:val="0"/>
              <w:marRight w:val="0"/>
              <w:marTop w:val="0"/>
              <w:marBottom w:val="0"/>
              <w:divBdr>
                <w:top w:val="none" w:sz="0" w:space="0" w:color="auto"/>
                <w:left w:val="none" w:sz="0" w:space="0" w:color="auto"/>
                <w:bottom w:val="none" w:sz="0" w:space="0" w:color="auto"/>
                <w:right w:val="none" w:sz="0" w:space="0" w:color="auto"/>
              </w:divBdr>
            </w:div>
            <w:div w:id="1085611372">
              <w:marLeft w:val="0"/>
              <w:marRight w:val="0"/>
              <w:marTop w:val="0"/>
              <w:marBottom w:val="0"/>
              <w:divBdr>
                <w:top w:val="none" w:sz="0" w:space="0" w:color="auto"/>
                <w:left w:val="none" w:sz="0" w:space="0" w:color="auto"/>
                <w:bottom w:val="none" w:sz="0" w:space="0" w:color="auto"/>
                <w:right w:val="none" w:sz="0" w:space="0" w:color="auto"/>
              </w:divBdr>
            </w:div>
            <w:div w:id="1120369895">
              <w:marLeft w:val="0"/>
              <w:marRight w:val="0"/>
              <w:marTop w:val="0"/>
              <w:marBottom w:val="0"/>
              <w:divBdr>
                <w:top w:val="none" w:sz="0" w:space="0" w:color="auto"/>
                <w:left w:val="none" w:sz="0" w:space="0" w:color="auto"/>
                <w:bottom w:val="none" w:sz="0" w:space="0" w:color="auto"/>
                <w:right w:val="none" w:sz="0" w:space="0" w:color="auto"/>
              </w:divBdr>
            </w:div>
            <w:div w:id="1542281347">
              <w:marLeft w:val="0"/>
              <w:marRight w:val="0"/>
              <w:marTop w:val="0"/>
              <w:marBottom w:val="0"/>
              <w:divBdr>
                <w:top w:val="none" w:sz="0" w:space="0" w:color="auto"/>
                <w:left w:val="none" w:sz="0" w:space="0" w:color="auto"/>
                <w:bottom w:val="none" w:sz="0" w:space="0" w:color="auto"/>
                <w:right w:val="none" w:sz="0" w:space="0" w:color="auto"/>
              </w:divBdr>
            </w:div>
            <w:div w:id="1875848884">
              <w:marLeft w:val="0"/>
              <w:marRight w:val="0"/>
              <w:marTop w:val="0"/>
              <w:marBottom w:val="0"/>
              <w:divBdr>
                <w:top w:val="none" w:sz="0" w:space="0" w:color="auto"/>
                <w:left w:val="none" w:sz="0" w:space="0" w:color="auto"/>
                <w:bottom w:val="none" w:sz="0" w:space="0" w:color="auto"/>
                <w:right w:val="none" w:sz="0" w:space="0" w:color="auto"/>
              </w:divBdr>
            </w:div>
          </w:divsChild>
        </w:div>
        <w:div w:id="2027750116">
          <w:marLeft w:val="0"/>
          <w:marRight w:val="0"/>
          <w:marTop w:val="0"/>
          <w:marBottom w:val="0"/>
          <w:divBdr>
            <w:top w:val="none" w:sz="0" w:space="0" w:color="auto"/>
            <w:left w:val="none" w:sz="0" w:space="0" w:color="auto"/>
            <w:bottom w:val="none" w:sz="0" w:space="0" w:color="auto"/>
            <w:right w:val="none" w:sz="0" w:space="0" w:color="auto"/>
          </w:divBdr>
        </w:div>
      </w:divsChild>
    </w:div>
    <w:div w:id="739601019">
      <w:bodyDiv w:val="1"/>
      <w:marLeft w:val="0"/>
      <w:marRight w:val="0"/>
      <w:marTop w:val="0"/>
      <w:marBottom w:val="0"/>
      <w:divBdr>
        <w:top w:val="none" w:sz="0" w:space="0" w:color="auto"/>
        <w:left w:val="none" w:sz="0" w:space="0" w:color="auto"/>
        <w:bottom w:val="none" w:sz="0" w:space="0" w:color="auto"/>
        <w:right w:val="none" w:sz="0" w:space="0" w:color="auto"/>
      </w:divBdr>
    </w:div>
    <w:div w:id="902715567">
      <w:bodyDiv w:val="1"/>
      <w:marLeft w:val="0"/>
      <w:marRight w:val="0"/>
      <w:marTop w:val="0"/>
      <w:marBottom w:val="0"/>
      <w:divBdr>
        <w:top w:val="none" w:sz="0" w:space="0" w:color="auto"/>
        <w:left w:val="none" w:sz="0" w:space="0" w:color="auto"/>
        <w:bottom w:val="none" w:sz="0" w:space="0" w:color="auto"/>
        <w:right w:val="none" w:sz="0" w:space="0" w:color="auto"/>
      </w:divBdr>
    </w:div>
    <w:div w:id="1128202679">
      <w:bodyDiv w:val="1"/>
      <w:marLeft w:val="0"/>
      <w:marRight w:val="0"/>
      <w:marTop w:val="0"/>
      <w:marBottom w:val="0"/>
      <w:divBdr>
        <w:top w:val="none" w:sz="0" w:space="0" w:color="auto"/>
        <w:left w:val="none" w:sz="0" w:space="0" w:color="auto"/>
        <w:bottom w:val="none" w:sz="0" w:space="0" w:color="auto"/>
        <w:right w:val="none" w:sz="0" w:space="0" w:color="auto"/>
      </w:divBdr>
    </w:div>
    <w:div w:id="1205403802">
      <w:bodyDiv w:val="1"/>
      <w:marLeft w:val="0"/>
      <w:marRight w:val="0"/>
      <w:marTop w:val="0"/>
      <w:marBottom w:val="0"/>
      <w:divBdr>
        <w:top w:val="none" w:sz="0" w:space="0" w:color="auto"/>
        <w:left w:val="none" w:sz="0" w:space="0" w:color="auto"/>
        <w:bottom w:val="none" w:sz="0" w:space="0" w:color="auto"/>
        <w:right w:val="none" w:sz="0" w:space="0" w:color="auto"/>
      </w:divBdr>
      <w:divsChild>
        <w:div w:id="98645061">
          <w:marLeft w:val="0"/>
          <w:marRight w:val="0"/>
          <w:marTop w:val="0"/>
          <w:marBottom w:val="0"/>
          <w:divBdr>
            <w:top w:val="none" w:sz="0" w:space="0" w:color="auto"/>
            <w:left w:val="none" w:sz="0" w:space="0" w:color="auto"/>
            <w:bottom w:val="none" w:sz="0" w:space="0" w:color="auto"/>
            <w:right w:val="none" w:sz="0" w:space="0" w:color="auto"/>
          </w:divBdr>
        </w:div>
        <w:div w:id="206376452">
          <w:marLeft w:val="0"/>
          <w:marRight w:val="0"/>
          <w:marTop w:val="0"/>
          <w:marBottom w:val="0"/>
          <w:divBdr>
            <w:top w:val="none" w:sz="0" w:space="0" w:color="auto"/>
            <w:left w:val="none" w:sz="0" w:space="0" w:color="auto"/>
            <w:bottom w:val="none" w:sz="0" w:space="0" w:color="auto"/>
            <w:right w:val="none" w:sz="0" w:space="0" w:color="auto"/>
          </w:divBdr>
        </w:div>
        <w:div w:id="224419412">
          <w:marLeft w:val="0"/>
          <w:marRight w:val="0"/>
          <w:marTop w:val="0"/>
          <w:marBottom w:val="0"/>
          <w:divBdr>
            <w:top w:val="none" w:sz="0" w:space="0" w:color="auto"/>
            <w:left w:val="none" w:sz="0" w:space="0" w:color="auto"/>
            <w:bottom w:val="none" w:sz="0" w:space="0" w:color="auto"/>
            <w:right w:val="none" w:sz="0" w:space="0" w:color="auto"/>
          </w:divBdr>
        </w:div>
        <w:div w:id="272514211">
          <w:marLeft w:val="0"/>
          <w:marRight w:val="0"/>
          <w:marTop w:val="0"/>
          <w:marBottom w:val="0"/>
          <w:divBdr>
            <w:top w:val="none" w:sz="0" w:space="0" w:color="auto"/>
            <w:left w:val="none" w:sz="0" w:space="0" w:color="auto"/>
            <w:bottom w:val="none" w:sz="0" w:space="0" w:color="auto"/>
            <w:right w:val="none" w:sz="0" w:space="0" w:color="auto"/>
          </w:divBdr>
        </w:div>
        <w:div w:id="327174640">
          <w:marLeft w:val="0"/>
          <w:marRight w:val="0"/>
          <w:marTop w:val="0"/>
          <w:marBottom w:val="0"/>
          <w:divBdr>
            <w:top w:val="none" w:sz="0" w:space="0" w:color="auto"/>
            <w:left w:val="none" w:sz="0" w:space="0" w:color="auto"/>
            <w:bottom w:val="none" w:sz="0" w:space="0" w:color="auto"/>
            <w:right w:val="none" w:sz="0" w:space="0" w:color="auto"/>
          </w:divBdr>
        </w:div>
        <w:div w:id="798375219">
          <w:marLeft w:val="0"/>
          <w:marRight w:val="0"/>
          <w:marTop w:val="0"/>
          <w:marBottom w:val="0"/>
          <w:divBdr>
            <w:top w:val="none" w:sz="0" w:space="0" w:color="auto"/>
            <w:left w:val="none" w:sz="0" w:space="0" w:color="auto"/>
            <w:bottom w:val="none" w:sz="0" w:space="0" w:color="auto"/>
            <w:right w:val="none" w:sz="0" w:space="0" w:color="auto"/>
          </w:divBdr>
        </w:div>
        <w:div w:id="884833457">
          <w:marLeft w:val="0"/>
          <w:marRight w:val="0"/>
          <w:marTop w:val="0"/>
          <w:marBottom w:val="0"/>
          <w:divBdr>
            <w:top w:val="none" w:sz="0" w:space="0" w:color="auto"/>
            <w:left w:val="none" w:sz="0" w:space="0" w:color="auto"/>
            <w:bottom w:val="none" w:sz="0" w:space="0" w:color="auto"/>
            <w:right w:val="none" w:sz="0" w:space="0" w:color="auto"/>
          </w:divBdr>
        </w:div>
        <w:div w:id="1179807343">
          <w:marLeft w:val="0"/>
          <w:marRight w:val="0"/>
          <w:marTop w:val="0"/>
          <w:marBottom w:val="0"/>
          <w:divBdr>
            <w:top w:val="none" w:sz="0" w:space="0" w:color="auto"/>
            <w:left w:val="none" w:sz="0" w:space="0" w:color="auto"/>
            <w:bottom w:val="none" w:sz="0" w:space="0" w:color="auto"/>
            <w:right w:val="none" w:sz="0" w:space="0" w:color="auto"/>
          </w:divBdr>
        </w:div>
        <w:div w:id="1206330216">
          <w:marLeft w:val="0"/>
          <w:marRight w:val="0"/>
          <w:marTop w:val="0"/>
          <w:marBottom w:val="0"/>
          <w:divBdr>
            <w:top w:val="none" w:sz="0" w:space="0" w:color="auto"/>
            <w:left w:val="none" w:sz="0" w:space="0" w:color="auto"/>
            <w:bottom w:val="none" w:sz="0" w:space="0" w:color="auto"/>
            <w:right w:val="none" w:sz="0" w:space="0" w:color="auto"/>
          </w:divBdr>
        </w:div>
        <w:div w:id="1214152661">
          <w:marLeft w:val="0"/>
          <w:marRight w:val="0"/>
          <w:marTop w:val="0"/>
          <w:marBottom w:val="0"/>
          <w:divBdr>
            <w:top w:val="none" w:sz="0" w:space="0" w:color="auto"/>
            <w:left w:val="none" w:sz="0" w:space="0" w:color="auto"/>
            <w:bottom w:val="none" w:sz="0" w:space="0" w:color="auto"/>
            <w:right w:val="none" w:sz="0" w:space="0" w:color="auto"/>
          </w:divBdr>
        </w:div>
        <w:div w:id="1360817936">
          <w:marLeft w:val="0"/>
          <w:marRight w:val="0"/>
          <w:marTop w:val="0"/>
          <w:marBottom w:val="0"/>
          <w:divBdr>
            <w:top w:val="none" w:sz="0" w:space="0" w:color="auto"/>
            <w:left w:val="none" w:sz="0" w:space="0" w:color="auto"/>
            <w:bottom w:val="none" w:sz="0" w:space="0" w:color="auto"/>
            <w:right w:val="none" w:sz="0" w:space="0" w:color="auto"/>
          </w:divBdr>
        </w:div>
        <w:div w:id="1375278542">
          <w:marLeft w:val="0"/>
          <w:marRight w:val="0"/>
          <w:marTop w:val="0"/>
          <w:marBottom w:val="0"/>
          <w:divBdr>
            <w:top w:val="none" w:sz="0" w:space="0" w:color="auto"/>
            <w:left w:val="none" w:sz="0" w:space="0" w:color="auto"/>
            <w:bottom w:val="none" w:sz="0" w:space="0" w:color="auto"/>
            <w:right w:val="none" w:sz="0" w:space="0" w:color="auto"/>
          </w:divBdr>
        </w:div>
        <w:div w:id="1480152820">
          <w:marLeft w:val="0"/>
          <w:marRight w:val="0"/>
          <w:marTop w:val="0"/>
          <w:marBottom w:val="0"/>
          <w:divBdr>
            <w:top w:val="none" w:sz="0" w:space="0" w:color="auto"/>
            <w:left w:val="none" w:sz="0" w:space="0" w:color="auto"/>
            <w:bottom w:val="none" w:sz="0" w:space="0" w:color="auto"/>
            <w:right w:val="none" w:sz="0" w:space="0" w:color="auto"/>
          </w:divBdr>
        </w:div>
        <w:div w:id="1644577802">
          <w:marLeft w:val="0"/>
          <w:marRight w:val="0"/>
          <w:marTop w:val="0"/>
          <w:marBottom w:val="0"/>
          <w:divBdr>
            <w:top w:val="none" w:sz="0" w:space="0" w:color="auto"/>
            <w:left w:val="none" w:sz="0" w:space="0" w:color="auto"/>
            <w:bottom w:val="none" w:sz="0" w:space="0" w:color="auto"/>
            <w:right w:val="none" w:sz="0" w:space="0" w:color="auto"/>
          </w:divBdr>
        </w:div>
        <w:div w:id="1667241272">
          <w:marLeft w:val="0"/>
          <w:marRight w:val="0"/>
          <w:marTop w:val="0"/>
          <w:marBottom w:val="0"/>
          <w:divBdr>
            <w:top w:val="none" w:sz="0" w:space="0" w:color="auto"/>
            <w:left w:val="none" w:sz="0" w:space="0" w:color="auto"/>
            <w:bottom w:val="none" w:sz="0" w:space="0" w:color="auto"/>
            <w:right w:val="none" w:sz="0" w:space="0" w:color="auto"/>
          </w:divBdr>
        </w:div>
        <w:div w:id="1696611852">
          <w:marLeft w:val="0"/>
          <w:marRight w:val="0"/>
          <w:marTop w:val="0"/>
          <w:marBottom w:val="0"/>
          <w:divBdr>
            <w:top w:val="none" w:sz="0" w:space="0" w:color="auto"/>
            <w:left w:val="none" w:sz="0" w:space="0" w:color="auto"/>
            <w:bottom w:val="none" w:sz="0" w:space="0" w:color="auto"/>
            <w:right w:val="none" w:sz="0" w:space="0" w:color="auto"/>
          </w:divBdr>
        </w:div>
        <w:div w:id="1724063408">
          <w:marLeft w:val="0"/>
          <w:marRight w:val="0"/>
          <w:marTop w:val="0"/>
          <w:marBottom w:val="0"/>
          <w:divBdr>
            <w:top w:val="none" w:sz="0" w:space="0" w:color="auto"/>
            <w:left w:val="none" w:sz="0" w:space="0" w:color="auto"/>
            <w:bottom w:val="none" w:sz="0" w:space="0" w:color="auto"/>
            <w:right w:val="none" w:sz="0" w:space="0" w:color="auto"/>
          </w:divBdr>
        </w:div>
        <w:div w:id="1765571827">
          <w:marLeft w:val="0"/>
          <w:marRight w:val="0"/>
          <w:marTop w:val="0"/>
          <w:marBottom w:val="0"/>
          <w:divBdr>
            <w:top w:val="none" w:sz="0" w:space="0" w:color="auto"/>
            <w:left w:val="none" w:sz="0" w:space="0" w:color="auto"/>
            <w:bottom w:val="none" w:sz="0" w:space="0" w:color="auto"/>
            <w:right w:val="none" w:sz="0" w:space="0" w:color="auto"/>
          </w:divBdr>
        </w:div>
        <w:div w:id="1793087046">
          <w:marLeft w:val="0"/>
          <w:marRight w:val="0"/>
          <w:marTop w:val="0"/>
          <w:marBottom w:val="0"/>
          <w:divBdr>
            <w:top w:val="none" w:sz="0" w:space="0" w:color="auto"/>
            <w:left w:val="none" w:sz="0" w:space="0" w:color="auto"/>
            <w:bottom w:val="none" w:sz="0" w:space="0" w:color="auto"/>
            <w:right w:val="none" w:sz="0" w:space="0" w:color="auto"/>
          </w:divBdr>
        </w:div>
        <w:div w:id="1841653543">
          <w:marLeft w:val="0"/>
          <w:marRight w:val="0"/>
          <w:marTop w:val="0"/>
          <w:marBottom w:val="0"/>
          <w:divBdr>
            <w:top w:val="none" w:sz="0" w:space="0" w:color="auto"/>
            <w:left w:val="none" w:sz="0" w:space="0" w:color="auto"/>
            <w:bottom w:val="none" w:sz="0" w:space="0" w:color="auto"/>
            <w:right w:val="none" w:sz="0" w:space="0" w:color="auto"/>
          </w:divBdr>
        </w:div>
        <w:div w:id="1884554419">
          <w:marLeft w:val="0"/>
          <w:marRight w:val="0"/>
          <w:marTop w:val="0"/>
          <w:marBottom w:val="0"/>
          <w:divBdr>
            <w:top w:val="none" w:sz="0" w:space="0" w:color="auto"/>
            <w:left w:val="none" w:sz="0" w:space="0" w:color="auto"/>
            <w:bottom w:val="none" w:sz="0" w:space="0" w:color="auto"/>
            <w:right w:val="none" w:sz="0" w:space="0" w:color="auto"/>
          </w:divBdr>
        </w:div>
        <w:div w:id="1941914501">
          <w:marLeft w:val="0"/>
          <w:marRight w:val="0"/>
          <w:marTop w:val="0"/>
          <w:marBottom w:val="0"/>
          <w:divBdr>
            <w:top w:val="none" w:sz="0" w:space="0" w:color="auto"/>
            <w:left w:val="none" w:sz="0" w:space="0" w:color="auto"/>
            <w:bottom w:val="none" w:sz="0" w:space="0" w:color="auto"/>
            <w:right w:val="none" w:sz="0" w:space="0" w:color="auto"/>
          </w:divBdr>
          <w:divsChild>
            <w:div w:id="1954508133">
              <w:marLeft w:val="0"/>
              <w:marRight w:val="0"/>
              <w:marTop w:val="0"/>
              <w:marBottom w:val="0"/>
              <w:divBdr>
                <w:top w:val="none" w:sz="0" w:space="0" w:color="auto"/>
                <w:left w:val="none" w:sz="0" w:space="0" w:color="auto"/>
                <w:bottom w:val="none" w:sz="0" w:space="0" w:color="auto"/>
                <w:right w:val="none" w:sz="0" w:space="0" w:color="auto"/>
              </w:divBdr>
              <w:divsChild>
                <w:div w:id="402996715">
                  <w:marLeft w:val="0"/>
                  <w:marRight w:val="0"/>
                  <w:marTop w:val="0"/>
                  <w:marBottom w:val="0"/>
                  <w:divBdr>
                    <w:top w:val="none" w:sz="0" w:space="0" w:color="auto"/>
                    <w:left w:val="none" w:sz="0" w:space="0" w:color="auto"/>
                    <w:bottom w:val="none" w:sz="0" w:space="0" w:color="auto"/>
                    <w:right w:val="none" w:sz="0" w:space="0" w:color="auto"/>
                  </w:divBdr>
                  <w:divsChild>
                    <w:div w:id="1101755487">
                      <w:marLeft w:val="0"/>
                      <w:marRight w:val="0"/>
                      <w:marTop w:val="0"/>
                      <w:marBottom w:val="0"/>
                      <w:divBdr>
                        <w:top w:val="none" w:sz="0" w:space="0" w:color="auto"/>
                        <w:left w:val="none" w:sz="0" w:space="0" w:color="auto"/>
                        <w:bottom w:val="none" w:sz="0" w:space="0" w:color="auto"/>
                        <w:right w:val="none" w:sz="0" w:space="0" w:color="auto"/>
                      </w:divBdr>
                    </w:div>
                  </w:divsChild>
                </w:div>
                <w:div w:id="528224766">
                  <w:marLeft w:val="0"/>
                  <w:marRight w:val="0"/>
                  <w:marTop w:val="0"/>
                  <w:marBottom w:val="0"/>
                  <w:divBdr>
                    <w:top w:val="none" w:sz="0" w:space="0" w:color="auto"/>
                    <w:left w:val="none" w:sz="0" w:space="0" w:color="auto"/>
                    <w:bottom w:val="none" w:sz="0" w:space="0" w:color="auto"/>
                    <w:right w:val="none" w:sz="0" w:space="0" w:color="auto"/>
                  </w:divBdr>
                  <w:divsChild>
                    <w:div w:id="1634362386">
                      <w:marLeft w:val="0"/>
                      <w:marRight w:val="0"/>
                      <w:marTop w:val="0"/>
                      <w:marBottom w:val="0"/>
                      <w:divBdr>
                        <w:top w:val="none" w:sz="0" w:space="0" w:color="auto"/>
                        <w:left w:val="none" w:sz="0" w:space="0" w:color="auto"/>
                        <w:bottom w:val="none" w:sz="0" w:space="0" w:color="auto"/>
                        <w:right w:val="none" w:sz="0" w:space="0" w:color="auto"/>
                      </w:divBdr>
                    </w:div>
                  </w:divsChild>
                </w:div>
                <w:div w:id="830102180">
                  <w:marLeft w:val="0"/>
                  <w:marRight w:val="0"/>
                  <w:marTop w:val="0"/>
                  <w:marBottom w:val="0"/>
                  <w:divBdr>
                    <w:top w:val="none" w:sz="0" w:space="0" w:color="auto"/>
                    <w:left w:val="none" w:sz="0" w:space="0" w:color="auto"/>
                    <w:bottom w:val="none" w:sz="0" w:space="0" w:color="auto"/>
                    <w:right w:val="none" w:sz="0" w:space="0" w:color="auto"/>
                  </w:divBdr>
                  <w:divsChild>
                    <w:div w:id="419714495">
                      <w:marLeft w:val="0"/>
                      <w:marRight w:val="0"/>
                      <w:marTop w:val="0"/>
                      <w:marBottom w:val="0"/>
                      <w:divBdr>
                        <w:top w:val="none" w:sz="0" w:space="0" w:color="auto"/>
                        <w:left w:val="none" w:sz="0" w:space="0" w:color="auto"/>
                        <w:bottom w:val="none" w:sz="0" w:space="0" w:color="auto"/>
                        <w:right w:val="none" w:sz="0" w:space="0" w:color="auto"/>
                      </w:divBdr>
                    </w:div>
                  </w:divsChild>
                </w:div>
                <w:div w:id="1634601849">
                  <w:marLeft w:val="0"/>
                  <w:marRight w:val="0"/>
                  <w:marTop w:val="0"/>
                  <w:marBottom w:val="0"/>
                  <w:divBdr>
                    <w:top w:val="none" w:sz="0" w:space="0" w:color="auto"/>
                    <w:left w:val="none" w:sz="0" w:space="0" w:color="auto"/>
                    <w:bottom w:val="none" w:sz="0" w:space="0" w:color="auto"/>
                    <w:right w:val="none" w:sz="0" w:space="0" w:color="auto"/>
                  </w:divBdr>
                  <w:divsChild>
                    <w:div w:id="889420928">
                      <w:marLeft w:val="0"/>
                      <w:marRight w:val="0"/>
                      <w:marTop w:val="0"/>
                      <w:marBottom w:val="0"/>
                      <w:divBdr>
                        <w:top w:val="none" w:sz="0" w:space="0" w:color="auto"/>
                        <w:left w:val="none" w:sz="0" w:space="0" w:color="auto"/>
                        <w:bottom w:val="none" w:sz="0" w:space="0" w:color="auto"/>
                        <w:right w:val="none" w:sz="0" w:space="0" w:color="auto"/>
                      </w:divBdr>
                    </w:div>
                  </w:divsChild>
                </w:div>
                <w:div w:id="1782257916">
                  <w:marLeft w:val="0"/>
                  <w:marRight w:val="0"/>
                  <w:marTop w:val="0"/>
                  <w:marBottom w:val="0"/>
                  <w:divBdr>
                    <w:top w:val="none" w:sz="0" w:space="0" w:color="auto"/>
                    <w:left w:val="none" w:sz="0" w:space="0" w:color="auto"/>
                    <w:bottom w:val="none" w:sz="0" w:space="0" w:color="auto"/>
                    <w:right w:val="none" w:sz="0" w:space="0" w:color="auto"/>
                  </w:divBdr>
                  <w:divsChild>
                    <w:div w:id="35859305">
                      <w:marLeft w:val="0"/>
                      <w:marRight w:val="0"/>
                      <w:marTop w:val="0"/>
                      <w:marBottom w:val="0"/>
                      <w:divBdr>
                        <w:top w:val="none" w:sz="0" w:space="0" w:color="auto"/>
                        <w:left w:val="none" w:sz="0" w:space="0" w:color="auto"/>
                        <w:bottom w:val="none" w:sz="0" w:space="0" w:color="auto"/>
                        <w:right w:val="none" w:sz="0" w:space="0" w:color="auto"/>
                      </w:divBdr>
                    </w:div>
                  </w:divsChild>
                </w:div>
                <w:div w:id="2069918065">
                  <w:marLeft w:val="0"/>
                  <w:marRight w:val="0"/>
                  <w:marTop w:val="0"/>
                  <w:marBottom w:val="0"/>
                  <w:divBdr>
                    <w:top w:val="none" w:sz="0" w:space="0" w:color="auto"/>
                    <w:left w:val="none" w:sz="0" w:space="0" w:color="auto"/>
                    <w:bottom w:val="none" w:sz="0" w:space="0" w:color="auto"/>
                    <w:right w:val="none" w:sz="0" w:space="0" w:color="auto"/>
                  </w:divBdr>
                  <w:divsChild>
                    <w:div w:id="373627675">
                      <w:marLeft w:val="0"/>
                      <w:marRight w:val="0"/>
                      <w:marTop w:val="0"/>
                      <w:marBottom w:val="0"/>
                      <w:divBdr>
                        <w:top w:val="none" w:sz="0" w:space="0" w:color="auto"/>
                        <w:left w:val="none" w:sz="0" w:space="0" w:color="auto"/>
                        <w:bottom w:val="none" w:sz="0" w:space="0" w:color="auto"/>
                        <w:right w:val="none" w:sz="0" w:space="0" w:color="auto"/>
                      </w:divBdr>
                    </w:div>
                    <w:div w:id="1106344709">
                      <w:marLeft w:val="0"/>
                      <w:marRight w:val="0"/>
                      <w:marTop w:val="0"/>
                      <w:marBottom w:val="0"/>
                      <w:divBdr>
                        <w:top w:val="none" w:sz="0" w:space="0" w:color="auto"/>
                        <w:left w:val="none" w:sz="0" w:space="0" w:color="auto"/>
                        <w:bottom w:val="none" w:sz="0" w:space="0" w:color="auto"/>
                        <w:right w:val="none" w:sz="0" w:space="0" w:color="auto"/>
                      </w:divBdr>
                    </w:div>
                    <w:div w:id="1188955388">
                      <w:marLeft w:val="0"/>
                      <w:marRight w:val="0"/>
                      <w:marTop w:val="0"/>
                      <w:marBottom w:val="0"/>
                      <w:divBdr>
                        <w:top w:val="none" w:sz="0" w:space="0" w:color="auto"/>
                        <w:left w:val="none" w:sz="0" w:space="0" w:color="auto"/>
                        <w:bottom w:val="none" w:sz="0" w:space="0" w:color="auto"/>
                        <w:right w:val="none" w:sz="0" w:space="0" w:color="auto"/>
                      </w:divBdr>
                    </w:div>
                    <w:div w:id="2146460090">
                      <w:marLeft w:val="0"/>
                      <w:marRight w:val="0"/>
                      <w:marTop w:val="0"/>
                      <w:marBottom w:val="0"/>
                      <w:divBdr>
                        <w:top w:val="none" w:sz="0" w:space="0" w:color="auto"/>
                        <w:left w:val="none" w:sz="0" w:space="0" w:color="auto"/>
                        <w:bottom w:val="none" w:sz="0" w:space="0" w:color="auto"/>
                        <w:right w:val="none" w:sz="0" w:space="0" w:color="auto"/>
                      </w:divBdr>
                    </w:div>
                  </w:divsChild>
                </w:div>
                <w:div w:id="2073192043">
                  <w:marLeft w:val="0"/>
                  <w:marRight w:val="0"/>
                  <w:marTop w:val="0"/>
                  <w:marBottom w:val="0"/>
                  <w:divBdr>
                    <w:top w:val="none" w:sz="0" w:space="0" w:color="auto"/>
                    <w:left w:val="none" w:sz="0" w:space="0" w:color="auto"/>
                    <w:bottom w:val="none" w:sz="0" w:space="0" w:color="auto"/>
                    <w:right w:val="none" w:sz="0" w:space="0" w:color="auto"/>
                  </w:divBdr>
                  <w:divsChild>
                    <w:div w:id="15985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712787">
          <w:marLeft w:val="0"/>
          <w:marRight w:val="0"/>
          <w:marTop w:val="0"/>
          <w:marBottom w:val="0"/>
          <w:divBdr>
            <w:top w:val="none" w:sz="0" w:space="0" w:color="auto"/>
            <w:left w:val="none" w:sz="0" w:space="0" w:color="auto"/>
            <w:bottom w:val="none" w:sz="0" w:space="0" w:color="auto"/>
            <w:right w:val="none" w:sz="0" w:space="0" w:color="auto"/>
          </w:divBdr>
          <w:divsChild>
            <w:div w:id="816386695">
              <w:marLeft w:val="0"/>
              <w:marRight w:val="0"/>
              <w:marTop w:val="0"/>
              <w:marBottom w:val="0"/>
              <w:divBdr>
                <w:top w:val="none" w:sz="0" w:space="0" w:color="auto"/>
                <w:left w:val="none" w:sz="0" w:space="0" w:color="auto"/>
                <w:bottom w:val="none" w:sz="0" w:space="0" w:color="auto"/>
                <w:right w:val="none" w:sz="0" w:space="0" w:color="auto"/>
              </w:divBdr>
            </w:div>
            <w:div w:id="958033113">
              <w:marLeft w:val="0"/>
              <w:marRight w:val="0"/>
              <w:marTop w:val="0"/>
              <w:marBottom w:val="0"/>
              <w:divBdr>
                <w:top w:val="none" w:sz="0" w:space="0" w:color="auto"/>
                <w:left w:val="none" w:sz="0" w:space="0" w:color="auto"/>
                <w:bottom w:val="none" w:sz="0" w:space="0" w:color="auto"/>
                <w:right w:val="none" w:sz="0" w:space="0" w:color="auto"/>
              </w:divBdr>
            </w:div>
            <w:div w:id="1096242545">
              <w:marLeft w:val="0"/>
              <w:marRight w:val="0"/>
              <w:marTop w:val="0"/>
              <w:marBottom w:val="0"/>
              <w:divBdr>
                <w:top w:val="none" w:sz="0" w:space="0" w:color="auto"/>
                <w:left w:val="none" w:sz="0" w:space="0" w:color="auto"/>
                <w:bottom w:val="none" w:sz="0" w:space="0" w:color="auto"/>
                <w:right w:val="none" w:sz="0" w:space="0" w:color="auto"/>
              </w:divBdr>
            </w:div>
            <w:div w:id="1845822168">
              <w:marLeft w:val="0"/>
              <w:marRight w:val="0"/>
              <w:marTop w:val="0"/>
              <w:marBottom w:val="0"/>
              <w:divBdr>
                <w:top w:val="none" w:sz="0" w:space="0" w:color="auto"/>
                <w:left w:val="none" w:sz="0" w:space="0" w:color="auto"/>
                <w:bottom w:val="none" w:sz="0" w:space="0" w:color="auto"/>
                <w:right w:val="none" w:sz="0" w:space="0" w:color="auto"/>
              </w:divBdr>
            </w:div>
            <w:div w:id="2142797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438051">
      <w:bodyDiv w:val="1"/>
      <w:marLeft w:val="0"/>
      <w:marRight w:val="0"/>
      <w:marTop w:val="0"/>
      <w:marBottom w:val="0"/>
      <w:divBdr>
        <w:top w:val="none" w:sz="0" w:space="0" w:color="auto"/>
        <w:left w:val="none" w:sz="0" w:space="0" w:color="auto"/>
        <w:bottom w:val="none" w:sz="0" w:space="0" w:color="auto"/>
        <w:right w:val="none" w:sz="0" w:space="0" w:color="auto"/>
      </w:divBdr>
    </w:div>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235846">
      <w:bodyDiv w:val="1"/>
      <w:marLeft w:val="0"/>
      <w:marRight w:val="0"/>
      <w:marTop w:val="0"/>
      <w:marBottom w:val="0"/>
      <w:divBdr>
        <w:top w:val="none" w:sz="0" w:space="0" w:color="auto"/>
        <w:left w:val="none" w:sz="0" w:space="0" w:color="auto"/>
        <w:bottom w:val="none" w:sz="0" w:space="0" w:color="auto"/>
        <w:right w:val="none" w:sz="0" w:space="0" w:color="auto"/>
      </w:divBdr>
    </w:div>
    <w:div w:id="1894845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e.gcfund.org/"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https://www.greenclimate.fund/library/-/docs/list/574044" TargetMode="External"/><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e.gcfund.org/" TargetMode="External"/><Relationship Id="rId24"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ipmsapplication.blob.core.windows.net/public/Readiness/v1.57%20-%20DAE%20NFW/Logframe.docm" TargetMode="External"/><Relationship Id="rId27"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header4.xml.rels><?xml version="1.0" encoding="UTF-8" standalone="yes"?>
<Relationships xmlns="http://schemas.openxmlformats.org/package/2006/relationships"><Relationship Id="rId1" Type="http://schemas.openxmlformats.org/officeDocument/2006/relationships/image" Target="media/image5.jpeg"/></Relationships>
</file>

<file path=word/_rels/header5.xml.rels><?xml version="1.0" encoding="UTF-8" standalone="yes"?>
<Relationships xmlns="http://schemas.openxmlformats.org/package/2006/relationships"><Relationship Id="rId1" Type="http://schemas.openxmlformats.org/officeDocument/2006/relationships/image" Target="media/image6.jpeg"/></Relationships>
</file>

<file path=word/_rels/header6.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jacinto\Desktop\Templates\EXDIR%20New%20GCF%20Letterhead_23%20Sep%20201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D83561F4D42473EB92346270040264D"/>
        <w:category>
          <w:name w:val="General"/>
          <w:gallery w:val="placeholder"/>
        </w:category>
        <w:types>
          <w:type w:val="bbPlcHdr"/>
        </w:types>
        <w:behaviors>
          <w:behavior w:val="content"/>
        </w:behaviors>
        <w:guid w:val="{335A51B3-CFCB-4CF2-8463-FADB85B9F3E1}"/>
      </w:docPartPr>
      <w:docPartBody>
        <w:p w:rsidR="00A306C9" w:rsidRDefault="002F36D5">
          <w:pPr>
            <w:pStyle w:val="9D83561F4D42473EB92346270040264D2"/>
          </w:pPr>
          <w:r w:rsidRPr="00835280">
            <w:rPr>
              <w:rFonts w:ascii="Arial" w:hAnsi="Arial" w:cs="Arial"/>
              <w:color w:val="808080" w:themeColor="background1" w:themeShade="80"/>
              <w:sz w:val="18"/>
              <w:szCs w:val="18"/>
            </w:rPr>
            <w:t xml:space="preserve">Indicate the </w:t>
          </w:r>
          <w:r>
            <w:rPr>
              <w:rFonts w:ascii="Arial" w:hAnsi="Arial" w:cs="Arial"/>
              <w:color w:val="808080" w:themeColor="background1" w:themeShade="80"/>
              <w:sz w:val="18"/>
              <w:szCs w:val="18"/>
            </w:rPr>
            <w:t>Direct Access</w:t>
          </w:r>
          <w:r w:rsidRPr="00835280">
            <w:rPr>
              <w:rFonts w:ascii="Arial" w:hAnsi="Arial" w:cs="Arial"/>
              <w:color w:val="808080" w:themeColor="background1" w:themeShade="80"/>
              <w:sz w:val="18"/>
              <w:szCs w:val="18"/>
            </w:rPr>
            <w:t xml:space="preserve"> Entity</w:t>
          </w:r>
          <w:r>
            <w:rPr>
              <w:rFonts w:ascii="Arial" w:hAnsi="Arial" w:cs="Arial"/>
              <w:color w:val="808080" w:themeColor="background1" w:themeShade="80"/>
              <w:sz w:val="18"/>
              <w:szCs w:val="18"/>
            </w:rPr>
            <w:t xml:space="preserve"> or </w:t>
          </w:r>
          <w:r w:rsidRPr="00835280">
            <w:rPr>
              <w:rFonts w:ascii="Arial" w:hAnsi="Arial" w:cs="Arial"/>
              <w:color w:val="808080" w:themeColor="background1" w:themeShade="80"/>
              <w:sz w:val="18"/>
              <w:szCs w:val="18"/>
            </w:rPr>
            <w:t xml:space="preserve">Delivery Partner </w:t>
          </w:r>
          <w:r w:rsidRPr="00BA57E8">
            <w:rPr>
              <w:rFonts w:ascii="Arial" w:hAnsi="Arial" w:cs="Arial"/>
              <w:color w:val="808080" w:themeColor="background1" w:themeShade="80"/>
              <w:sz w:val="18"/>
              <w:szCs w:val="18"/>
            </w:rPr>
            <w:t xml:space="preserve">that will implement the activities of </w:t>
          </w:r>
          <w:r w:rsidRPr="00835280">
            <w:rPr>
              <w:rFonts w:ascii="Arial" w:hAnsi="Arial" w:cs="Arial"/>
              <w:color w:val="808080" w:themeColor="background1" w:themeShade="80"/>
              <w:sz w:val="18"/>
              <w:szCs w:val="18"/>
            </w:rPr>
            <w:t>this proposal.</w:t>
          </w:r>
        </w:p>
      </w:docPartBody>
    </w:docPart>
    <w:docPart>
      <w:docPartPr>
        <w:name w:val="CC9D12E6569348DEBD7AAFB21F69712F"/>
        <w:category>
          <w:name w:val="General"/>
          <w:gallery w:val="placeholder"/>
        </w:category>
        <w:types>
          <w:type w:val="bbPlcHdr"/>
        </w:types>
        <w:behaviors>
          <w:behavior w:val="content"/>
        </w:behaviors>
        <w:guid w:val="{5B53FE6C-AACE-49C1-8E0B-1D05C4326247}"/>
      </w:docPartPr>
      <w:docPartBody>
        <w:p w:rsidR="00A306C9" w:rsidRDefault="002F36D5">
          <w:pPr>
            <w:pStyle w:val="CC9D12E6569348DEBD7AAFB21F69712F3"/>
          </w:pPr>
          <w:r>
            <w:rPr>
              <w:rFonts w:ascii="Arial" w:hAnsi="Arial" w:cs="Arial"/>
              <w:color w:val="808080" w:themeColor="background1" w:themeShade="80"/>
              <w:sz w:val="18"/>
              <w:szCs w:val="18"/>
            </w:rPr>
            <w:t>Type here</w:t>
          </w:r>
        </w:p>
      </w:docPartBody>
    </w:docPart>
    <w:docPart>
      <w:docPartPr>
        <w:name w:val="7F01AE6E13C043B486A4CA2895424558"/>
        <w:category>
          <w:name w:val="General"/>
          <w:gallery w:val="placeholder"/>
        </w:category>
        <w:types>
          <w:type w:val="bbPlcHdr"/>
        </w:types>
        <w:behaviors>
          <w:behavior w:val="content"/>
        </w:behaviors>
        <w:guid w:val="{5FB419C0-15D4-4085-BE66-CD79380DD83E}"/>
      </w:docPartPr>
      <w:docPartBody>
        <w:p w:rsidR="00A306C9" w:rsidRDefault="002F36D5">
          <w:pPr>
            <w:pStyle w:val="7F01AE6E13C043B486A4CA28954245583"/>
          </w:pPr>
          <w:r>
            <w:rPr>
              <w:rFonts w:ascii="Arial" w:hAnsi="Arial" w:cs="Arial"/>
              <w:color w:val="808080" w:themeColor="background1" w:themeShade="80"/>
              <w:sz w:val="18"/>
              <w:szCs w:val="18"/>
            </w:rPr>
            <w:t>Type here</w:t>
          </w:r>
        </w:p>
      </w:docPartBody>
    </w:docPart>
    <w:docPart>
      <w:docPartPr>
        <w:name w:val="207A7F347AA24A20B72D2D3C2817D0DE"/>
        <w:category>
          <w:name w:val="General"/>
          <w:gallery w:val="placeholder"/>
        </w:category>
        <w:types>
          <w:type w:val="bbPlcHdr"/>
        </w:types>
        <w:behaviors>
          <w:behavior w:val="content"/>
        </w:behaviors>
        <w:guid w:val="{89A66EDB-0374-4A4A-9205-09AF563118CF}"/>
      </w:docPartPr>
      <w:docPartBody>
        <w:p w:rsidR="00A306C9" w:rsidRDefault="002F36D5">
          <w:pPr>
            <w:pStyle w:val="207A7F347AA24A20B72D2D3C2817D0DE3"/>
          </w:pPr>
          <w:r>
            <w:rPr>
              <w:rFonts w:ascii="Arial" w:hAnsi="Arial" w:cs="Arial"/>
              <w:color w:val="808080" w:themeColor="background1" w:themeShade="80"/>
              <w:sz w:val="18"/>
              <w:szCs w:val="18"/>
            </w:rPr>
            <w:t>Type here</w:t>
          </w:r>
        </w:p>
      </w:docPartBody>
    </w:docPart>
    <w:docPart>
      <w:docPartPr>
        <w:name w:val="F48770E45F7546A6B3ED375F12B1B8AD"/>
        <w:category>
          <w:name w:val="General"/>
          <w:gallery w:val="placeholder"/>
        </w:category>
        <w:types>
          <w:type w:val="bbPlcHdr"/>
        </w:types>
        <w:behaviors>
          <w:behavior w:val="content"/>
        </w:behaviors>
        <w:guid w:val="{72EF7EAF-46A7-4190-AA6B-B1DC03C2A9B5}"/>
      </w:docPartPr>
      <w:docPartBody>
        <w:p w:rsidR="00A306C9" w:rsidRDefault="002F36D5">
          <w:pPr>
            <w:pStyle w:val="F48770E45F7546A6B3ED375F12B1B8AD3"/>
          </w:pPr>
          <w:r>
            <w:rPr>
              <w:rFonts w:ascii="Arial" w:hAnsi="Arial" w:cs="Arial"/>
              <w:color w:val="808080" w:themeColor="background1" w:themeShade="80"/>
              <w:sz w:val="18"/>
              <w:szCs w:val="18"/>
            </w:rPr>
            <w:t>Type here</w:t>
          </w:r>
        </w:p>
      </w:docPartBody>
    </w:docPart>
    <w:docPart>
      <w:docPartPr>
        <w:name w:val="28767C74ACFA4744942DCD6C620DD26C"/>
        <w:category>
          <w:name w:val="General"/>
          <w:gallery w:val="placeholder"/>
        </w:category>
        <w:types>
          <w:type w:val="bbPlcHdr"/>
        </w:types>
        <w:behaviors>
          <w:behavior w:val="content"/>
        </w:behaviors>
        <w:guid w:val="{6E638917-D083-40BE-AAA3-442DAD732913}"/>
      </w:docPartPr>
      <w:docPartBody>
        <w:p w:rsidR="00A306C9" w:rsidRDefault="002F36D5">
          <w:pPr>
            <w:pStyle w:val="28767C74ACFA4744942DCD6C620DD26C3"/>
          </w:pPr>
          <w:r>
            <w:rPr>
              <w:rFonts w:ascii="Arial" w:hAnsi="Arial" w:cs="Arial"/>
              <w:color w:val="808080" w:themeColor="background1" w:themeShade="80"/>
              <w:sz w:val="18"/>
              <w:szCs w:val="18"/>
            </w:rPr>
            <w:t>Type here</w:t>
          </w:r>
        </w:p>
      </w:docPartBody>
    </w:docPart>
    <w:docPart>
      <w:docPartPr>
        <w:name w:val="962099F8884E4B40B6D35EFAB27D8B50"/>
        <w:category>
          <w:name w:val="General"/>
          <w:gallery w:val="placeholder"/>
        </w:category>
        <w:types>
          <w:type w:val="bbPlcHdr"/>
        </w:types>
        <w:behaviors>
          <w:behavior w:val="content"/>
        </w:behaviors>
        <w:guid w:val="{BC1E3CA5-616E-40EB-8E28-513CCC9AB42E}"/>
      </w:docPartPr>
      <w:docPartBody>
        <w:p w:rsidR="00A306C9" w:rsidRDefault="002F36D5">
          <w:pPr>
            <w:pStyle w:val="962099F8884E4B40B6D35EFAB27D8B503"/>
          </w:pPr>
          <w:r>
            <w:rPr>
              <w:rFonts w:ascii="Arial" w:hAnsi="Arial" w:cs="Arial"/>
              <w:color w:val="808080" w:themeColor="background1" w:themeShade="80"/>
              <w:sz w:val="18"/>
              <w:szCs w:val="18"/>
            </w:rPr>
            <w:t>Type here</w:t>
          </w:r>
        </w:p>
      </w:docPartBody>
    </w:docPart>
    <w:docPart>
      <w:docPartPr>
        <w:name w:val="C70BE8948FE645F2A50606BBB2481A37"/>
        <w:category>
          <w:name w:val="General"/>
          <w:gallery w:val="placeholder"/>
        </w:category>
        <w:types>
          <w:type w:val="bbPlcHdr"/>
        </w:types>
        <w:behaviors>
          <w:behavior w:val="content"/>
        </w:behaviors>
        <w:guid w:val="{0DF8308B-66FA-4B3A-A6D1-4A0275D81E15}"/>
      </w:docPartPr>
      <w:docPartBody>
        <w:p w:rsidR="00A306C9" w:rsidRDefault="002F36D5">
          <w:pPr>
            <w:pStyle w:val="C70BE8948FE645F2A50606BBB2481A373"/>
          </w:pPr>
          <w:r>
            <w:rPr>
              <w:rFonts w:ascii="Arial" w:hAnsi="Arial" w:cs="Arial"/>
              <w:color w:val="808080" w:themeColor="background1" w:themeShade="80"/>
              <w:sz w:val="18"/>
              <w:szCs w:val="18"/>
            </w:rPr>
            <w:t>Type here</w:t>
          </w:r>
        </w:p>
      </w:docPartBody>
    </w:docPart>
    <w:docPart>
      <w:docPartPr>
        <w:name w:val="72D87907F7E14EBEBE4DCCF1BBEF2529"/>
        <w:category>
          <w:name w:val="General"/>
          <w:gallery w:val="placeholder"/>
        </w:category>
        <w:types>
          <w:type w:val="bbPlcHdr"/>
        </w:types>
        <w:behaviors>
          <w:behavior w:val="content"/>
        </w:behaviors>
        <w:guid w:val="{D433CE8A-BA4B-448D-A68B-E1336189E57C}"/>
      </w:docPartPr>
      <w:docPartBody>
        <w:p w:rsidR="00A306C9" w:rsidRDefault="002F36D5">
          <w:pPr>
            <w:pStyle w:val="72D87907F7E14EBEBE4DCCF1BBEF25293"/>
          </w:pPr>
          <w:r>
            <w:rPr>
              <w:rFonts w:ascii="Arial" w:hAnsi="Arial" w:cs="Arial"/>
              <w:color w:val="808080" w:themeColor="background1" w:themeShade="80"/>
              <w:sz w:val="18"/>
              <w:szCs w:val="18"/>
            </w:rPr>
            <w:t>Type here</w:t>
          </w:r>
        </w:p>
      </w:docPartBody>
    </w:docPart>
    <w:docPart>
      <w:docPartPr>
        <w:name w:val="D82BDB3078AF4431B3FB9F65ACAA34E9"/>
        <w:category>
          <w:name w:val="General"/>
          <w:gallery w:val="placeholder"/>
        </w:category>
        <w:types>
          <w:type w:val="bbPlcHdr"/>
        </w:types>
        <w:behaviors>
          <w:behavior w:val="content"/>
        </w:behaviors>
        <w:guid w:val="{7D895B86-79E2-4249-B5B5-420AF3120B62}"/>
      </w:docPartPr>
      <w:docPartBody>
        <w:p w:rsidR="00A306C9" w:rsidRDefault="00A306C9" w:rsidP="00A306C9">
          <w:pPr>
            <w:pStyle w:val="D82BDB3078AF4431B3FB9F65ACAA34E9"/>
          </w:pPr>
          <w:r w:rsidRPr="00325AFB">
            <w:rPr>
              <w:rStyle w:val="PlaceholderText"/>
            </w:rPr>
            <w:t>Click or tap to enter a date.</w:t>
          </w:r>
        </w:p>
      </w:docPartBody>
    </w:docPart>
    <w:docPart>
      <w:docPartPr>
        <w:name w:val="599AA4E07F654BDBBB8CF55772C1257F"/>
        <w:category>
          <w:name w:val="General"/>
          <w:gallery w:val="placeholder"/>
        </w:category>
        <w:types>
          <w:type w:val="bbPlcHdr"/>
        </w:types>
        <w:behaviors>
          <w:behavior w:val="content"/>
        </w:behaviors>
        <w:guid w:val="{D2916304-3650-4EC4-9E09-BC57A5CB35E7}"/>
      </w:docPartPr>
      <w:docPartBody>
        <w:p w:rsidR="00A306C9" w:rsidRDefault="002F36D5">
          <w:pPr>
            <w:pStyle w:val="599AA4E07F654BDBBB8CF55772C1257F3"/>
          </w:pPr>
          <w:r>
            <w:rPr>
              <w:rFonts w:ascii="Arial" w:hAnsi="Arial" w:cs="Arial"/>
              <w:color w:val="808080" w:themeColor="background1" w:themeShade="80"/>
              <w:sz w:val="18"/>
              <w:szCs w:val="18"/>
            </w:rPr>
            <w:t>Type here</w:t>
          </w:r>
        </w:p>
      </w:docPartBody>
    </w:docPart>
    <w:docPart>
      <w:docPartPr>
        <w:name w:val="530BC4CC28F24B27BF8492EE265C1AED"/>
        <w:category>
          <w:name w:val="General"/>
          <w:gallery w:val="placeholder"/>
        </w:category>
        <w:types>
          <w:type w:val="bbPlcHdr"/>
        </w:types>
        <w:behaviors>
          <w:behavior w:val="content"/>
        </w:behaviors>
        <w:guid w:val="{C5F8635D-EB75-4E8C-B33F-6A3FE8AEAD6A}"/>
      </w:docPartPr>
      <w:docPartBody>
        <w:p w:rsidR="00A306C9" w:rsidRDefault="002F36D5">
          <w:pPr>
            <w:pStyle w:val="530BC4CC28F24B27BF8492EE265C1AED3"/>
          </w:pPr>
          <w:r>
            <w:rPr>
              <w:rFonts w:ascii="Arial" w:hAnsi="Arial" w:cs="Arial"/>
              <w:color w:val="808080" w:themeColor="background1" w:themeShade="80"/>
              <w:sz w:val="18"/>
              <w:szCs w:val="18"/>
            </w:rPr>
            <w:t>Type here</w:t>
          </w:r>
        </w:p>
      </w:docPartBody>
    </w:docPart>
    <w:docPart>
      <w:docPartPr>
        <w:name w:val="619B78C7BF0F4BDF924E22D5872B9834"/>
        <w:category>
          <w:name w:val="General"/>
          <w:gallery w:val="placeholder"/>
        </w:category>
        <w:types>
          <w:type w:val="bbPlcHdr"/>
        </w:types>
        <w:behaviors>
          <w:behavior w:val="content"/>
        </w:behaviors>
        <w:guid w:val="{B46BA54C-7132-4980-90E9-D06A0F1CBF20}"/>
      </w:docPartPr>
      <w:docPartBody>
        <w:p w:rsidR="00A306C9" w:rsidRDefault="002F36D5">
          <w:pPr>
            <w:pStyle w:val="619B78C7BF0F4BDF924E22D5872B98343"/>
          </w:pPr>
          <w:r>
            <w:rPr>
              <w:rFonts w:ascii="Arial" w:hAnsi="Arial" w:cs="Arial"/>
              <w:color w:val="808080" w:themeColor="background1" w:themeShade="80"/>
              <w:sz w:val="18"/>
              <w:szCs w:val="18"/>
            </w:rPr>
            <w:t>Type here</w:t>
          </w:r>
        </w:p>
      </w:docPartBody>
    </w:docPart>
    <w:docPart>
      <w:docPartPr>
        <w:name w:val="5008132C44E94D1F80B3A9AD4ED888C0"/>
        <w:category>
          <w:name w:val="General"/>
          <w:gallery w:val="placeholder"/>
        </w:category>
        <w:types>
          <w:type w:val="bbPlcHdr"/>
        </w:types>
        <w:behaviors>
          <w:behavior w:val="content"/>
        </w:behaviors>
        <w:guid w:val="{1B46248C-9F84-461D-AAEA-74625235E98A}"/>
      </w:docPartPr>
      <w:docPartBody>
        <w:p w:rsidR="00A306C9" w:rsidRDefault="002F36D5">
          <w:pPr>
            <w:pStyle w:val="5008132C44E94D1F80B3A9AD4ED888C03"/>
          </w:pPr>
          <w:r>
            <w:rPr>
              <w:rFonts w:ascii="Arial" w:hAnsi="Arial" w:cs="Arial"/>
              <w:color w:val="808080" w:themeColor="background1" w:themeShade="80"/>
              <w:sz w:val="18"/>
              <w:szCs w:val="18"/>
            </w:rPr>
            <w:t>Type here</w:t>
          </w:r>
        </w:p>
      </w:docPartBody>
    </w:docPart>
    <w:docPart>
      <w:docPartPr>
        <w:name w:val="C4E2DA02E313492182714FE28FB860C9"/>
        <w:category>
          <w:name w:val="General"/>
          <w:gallery w:val="placeholder"/>
        </w:category>
        <w:types>
          <w:type w:val="bbPlcHdr"/>
        </w:types>
        <w:behaviors>
          <w:behavior w:val="content"/>
        </w:behaviors>
        <w:guid w:val="{45C6CE80-EAE2-4AEC-A091-260970D6455F}"/>
      </w:docPartPr>
      <w:docPartBody>
        <w:p w:rsidR="00A306C9" w:rsidRDefault="002F36D5">
          <w:pPr>
            <w:pStyle w:val="C4E2DA02E313492182714FE28FB860C93"/>
          </w:pPr>
          <w:r>
            <w:rPr>
              <w:rFonts w:ascii="Arial" w:hAnsi="Arial" w:cs="Arial"/>
              <w:color w:val="808080" w:themeColor="background1" w:themeShade="80"/>
              <w:sz w:val="18"/>
              <w:szCs w:val="18"/>
            </w:rPr>
            <w:t>Type here</w:t>
          </w:r>
        </w:p>
      </w:docPartBody>
    </w:docPart>
    <w:docPart>
      <w:docPartPr>
        <w:name w:val="8506F52B55BE49DAA15E4A7AFC395E47"/>
        <w:category>
          <w:name w:val="General"/>
          <w:gallery w:val="placeholder"/>
        </w:category>
        <w:types>
          <w:type w:val="bbPlcHdr"/>
        </w:types>
        <w:behaviors>
          <w:behavior w:val="content"/>
        </w:behaviors>
        <w:guid w:val="{385A7720-A0A9-44F5-8512-026ACF915B8F}"/>
      </w:docPartPr>
      <w:docPartBody>
        <w:p w:rsidR="00A306C9" w:rsidRDefault="002F36D5">
          <w:pPr>
            <w:pStyle w:val="8506F52B55BE49DAA15E4A7AFC395E473"/>
          </w:pPr>
          <w:r>
            <w:rPr>
              <w:rFonts w:ascii="Arial" w:hAnsi="Arial" w:cs="Arial"/>
              <w:color w:val="808080" w:themeColor="background1" w:themeShade="80"/>
              <w:sz w:val="18"/>
              <w:szCs w:val="18"/>
            </w:rPr>
            <w:t>Type here</w:t>
          </w:r>
        </w:p>
      </w:docPartBody>
    </w:docPart>
    <w:docPart>
      <w:docPartPr>
        <w:name w:val="9476C85E88F94107BFF724C1AF928796"/>
        <w:category>
          <w:name w:val="General"/>
          <w:gallery w:val="placeholder"/>
        </w:category>
        <w:types>
          <w:type w:val="bbPlcHdr"/>
        </w:types>
        <w:behaviors>
          <w:behavior w:val="content"/>
        </w:behaviors>
        <w:guid w:val="{6860593A-2CEC-4D28-8493-F9DEEB5EA6CA}"/>
      </w:docPartPr>
      <w:docPartBody>
        <w:p w:rsidR="00A306C9" w:rsidRDefault="002F36D5">
          <w:pPr>
            <w:pStyle w:val="9476C85E88F94107BFF724C1AF9287963"/>
          </w:pPr>
          <w:r>
            <w:rPr>
              <w:rFonts w:ascii="Arial" w:hAnsi="Arial" w:cs="Arial"/>
              <w:color w:val="808080" w:themeColor="background1" w:themeShade="80"/>
              <w:sz w:val="18"/>
              <w:szCs w:val="18"/>
            </w:rPr>
            <w:t>Type here</w:t>
          </w:r>
        </w:p>
      </w:docPartBody>
    </w:docPart>
    <w:docPart>
      <w:docPartPr>
        <w:name w:val="B22DE3019B0948C9A456FACD44D98CE6"/>
        <w:category>
          <w:name w:val="General"/>
          <w:gallery w:val="placeholder"/>
        </w:category>
        <w:types>
          <w:type w:val="bbPlcHdr"/>
        </w:types>
        <w:behaviors>
          <w:behavior w:val="content"/>
        </w:behaviors>
        <w:guid w:val="{2C800E5C-1336-450C-8735-0980A0758F94}"/>
      </w:docPartPr>
      <w:docPartBody>
        <w:p w:rsidR="00A306C9" w:rsidRDefault="00A306C9" w:rsidP="00A306C9">
          <w:pPr>
            <w:pStyle w:val="B22DE3019B0948C9A456FACD44D98CE6"/>
          </w:pPr>
          <w:r w:rsidRPr="007A7C56">
            <w:rPr>
              <w:rStyle w:val="PlaceholderText"/>
            </w:rPr>
            <w:t>Choose an item.</w:t>
          </w:r>
        </w:p>
      </w:docPartBody>
    </w:docPart>
    <w:docPart>
      <w:docPartPr>
        <w:name w:val="95CEEA598F654024A3DC77FBA9B552A0"/>
        <w:category>
          <w:name w:val="General"/>
          <w:gallery w:val="placeholder"/>
        </w:category>
        <w:types>
          <w:type w:val="bbPlcHdr"/>
        </w:types>
        <w:behaviors>
          <w:behavior w:val="content"/>
        </w:behaviors>
        <w:guid w:val="{C46FD670-79A1-49CD-87FA-9802CC6EA553}"/>
      </w:docPartPr>
      <w:docPartBody>
        <w:p w:rsidR="00A306C9" w:rsidRDefault="00A306C9" w:rsidP="00A306C9">
          <w:pPr>
            <w:pStyle w:val="95CEEA598F654024A3DC77FBA9B552A0"/>
          </w:pPr>
          <w:r w:rsidRPr="007A7C56">
            <w:rPr>
              <w:rStyle w:val="PlaceholderText"/>
            </w:rPr>
            <w:t>Choose an item.</w:t>
          </w:r>
        </w:p>
      </w:docPartBody>
    </w:docPart>
    <w:docPart>
      <w:docPartPr>
        <w:name w:val="B00F73EC38A64FE880DF886C3950C8C4"/>
        <w:category>
          <w:name w:val="General"/>
          <w:gallery w:val="placeholder"/>
        </w:category>
        <w:types>
          <w:type w:val="bbPlcHdr"/>
        </w:types>
        <w:behaviors>
          <w:behavior w:val="content"/>
        </w:behaviors>
        <w:guid w:val="{62FC081E-0529-4A58-B738-CD98EA0A8978}"/>
      </w:docPartPr>
      <w:docPartBody>
        <w:p w:rsidR="00444880" w:rsidRDefault="008C0176" w:rsidP="008C0176">
          <w:pPr>
            <w:pStyle w:val="B00F73EC38A64FE880DF886C3950C8C4"/>
          </w:pPr>
          <w:r w:rsidRPr="00325AF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lag Bold">
    <w:altName w:val="Calibri"/>
    <w:panose1 w:val="00000000000000000000"/>
    <w:charset w:val="00"/>
    <w:family w:val="modern"/>
    <w:notTrueType/>
    <w:pitch w:val="variable"/>
    <w:sig w:usb0="A00000FF" w:usb1="4000006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6C9"/>
    <w:rsid w:val="00030C47"/>
    <w:rsid w:val="00037B5B"/>
    <w:rsid w:val="0009671E"/>
    <w:rsid w:val="000C7453"/>
    <w:rsid w:val="00155D62"/>
    <w:rsid w:val="00215ADA"/>
    <w:rsid w:val="002440E5"/>
    <w:rsid w:val="002A4712"/>
    <w:rsid w:val="002F36D5"/>
    <w:rsid w:val="002F6E5E"/>
    <w:rsid w:val="00300ADF"/>
    <w:rsid w:val="00341FF0"/>
    <w:rsid w:val="00362CE4"/>
    <w:rsid w:val="00380DBB"/>
    <w:rsid w:val="00383C3C"/>
    <w:rsid w:val="00386F6A"/>
    <w:rsid w:val="00393E19"/>
    <w:rsid w:val="00444880"/>
    <w:rsid w:val="00452F44"/>
    <w:rsid w:val="00471435"/>
    <w:rsid w:val="0049508A"/>
    <w:rsid w:val="00584DEF"/>
    <w:rsid w:val="00593197"/>
    <w:rsid w:val="005F7100"/>
    <w:rsid w:val="006D4D07"/>
    <w:rsid w:val="006F5E73"/>
    <w:rsid w:val="00720A0B"/>
    <w:rsid w:val="007348EC"/>
    <w:rsid w:val="00754E8E"/>
    <w:rsid w:val="00795BAE"/>
    <w:rsid w:val="00816E03"/>
    <w:rsid w:val="008C0176"/>
    <w:rsid w:val="008D3B08"/>
    <w:rsid w:val="00942A30"/>
    <w:rsid w:val="00983A37"/>
    <w:rsid w:val="00A050E9"/>
    <w:rsid w:val="00A20173"/>
    <w:rsid w:val="00A306C9"/>
    <w:rsid w:val="00A4641B"/>
    <w:rsid w:val="00AD1640"/>
    <w:rsid w:val="00AF1ED3"/>
    <w:rsid w:val="00B600DC"/>
    <w:rsid w:val="00C451BA"/>
    <w:rsid w:val="00CC2E89"/>
    <w:rsid w:val="00D242DA"/>
    <w:rsid w:val="00D62D27"/>
    <w:rsid w:val="00D75AA2"/>
    <w:rsid w:val="00D80375"/>
    <w:rsid w:val="00DA556F"/>
    <w:rsid w:val="00E07BB8"/>
    <w:rsid w:val="00E25639"/>
    <w:rsid w:val="00EC5E30"/>
    <w:rsid w:val="00F14B81"/>
    <w:rsid w:val="00F86EE1"/>
    <w:rsid w:val="00FF53FE"/>
    <w:rsid w:val="00FF664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808080"/>
    </w:rPr>
  </w:style>
  <w:style w:type="paragraph" w:customStyle="1" w:styleId="B00F73EC38A64FE880DF886C3950C8C4">
    <w:name w:val="B00F73EC38A64FE880DF886C3950C8C4"/>
    <w:rsid w:val="008C0176"/>
  </w:style>
  <w:style w:type="paragraph" w:customStyle="1" w:styleId="D82BDB3078AF4431B3FB9F65ACAA34E9">
    <w:name w:val="D82BDB3078AF4431B3FB9F65ACAA34E9"/>
    <w:rsid w:val="00A306C9"/>
  </w:style>
  <w:style w:type="paragraph" w:customStyle="1" w:styleId="B22DE3019B0948C9A456FACD44D98CE6">
    <w:name w:val="B22DE3019B0948C9A456FACD44D98CE6"/>
    <w:rsid w:val="00A306C9"/>
  </w:style>
  <w:style w:type="paragraph" w:customStyle="1" w:styleId="95CEEA598F654024A3DC77FBA9B552A0">
    <w:name w:val="95CEEA598F654024A3DC77FBA9B552A0"/>
    <w:rsid w:val="00A306C9"/>
  </w:style>
  <w:style w:type="paragraph" w:customStyle="1" w:styleId="9D83561F4D42473EB92346270040264D2">
    <w:name w:val="9D83561F4D42473EB92346270040264D2"/>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C9D12E6569348DEBD7AAFB21F69712F3">
    <w:name w:val="CC9D12E6569348DEBD7AAFB21F69712F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F01AE6E13C043B486A4CA28954245583">
    <w:name w:val="7F01AE6E13C043B486A4CA2895424558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07A7F347AA24A20B72D2D3C2817D0DE3">
    <w:name w:val="207A7F347AA24A20B72D2D3C2817D0DE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F48770E45F7546A6B3ED375F12B1B8AD3">
    <w:name w:val="F48770E45F7546A6B3ED375F12B1B8AD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28767C74ACFA4744942DCD6C620DD26C3">
    <w:name w:val="28767C74ACFA4744942DCD6C620DD26C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62099F8884E4B40B6D35EFAB27D8B503">
    <w:name w:val="962099F8884E4B40B6D35EFAB27D8B50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70BE8948FE645F2A50606BBB2481A373">
    <w:name w:val="C70BE8948FE645F2A50606BBB2481A37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72D87907F7E14EBEBE4DCCF1BBEF25293">
    <w:name w:val="72D87907F7E14EBEBE4DCCF1BBEF2529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99AA4E07F654BDBBB8CF55772C1257F3">
    <w:name w:val="599AA4E07F654BDBBB8CF55772C1257F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30BC4CC28F24B27BF8492EE265C1AED3">
    <w:name w:val="530BC4CC28F24B27BF8492EE265C1AED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619B78C7BF0F4BDF924E22D5872B98343">
    <w:name w:val="619B78C7BF0F4BDF924E22D5872B9834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5008132C44E94D1F80B3A9AD4ED888C03">
    <w:name w:val="5008132C44E94D1F80B3A9AD4ED888C0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C4E2DA02E313492182714FE28FB860C93">
    <w:name w:val="C4E2DA02E313492182714FE28FB860C9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8506F52B55BE49DAA15E4A7AFC395E473">
    <w:name w:val="8506F52B55BE49DAA15E4A7AFC395E47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customStyle="1" w:styleId="9476C85E88F94107BFF724C1AF9287963">
    <w:name w:val="9476C85E88F94107BFF724C1AF9287963"/>
    <w:pPr>
      <w:tabs>
        <w:tab w:val="left" w:pos="425"/>
        <w:tab w:val="left" w:pos="709"/>
        <w:tab w:val="left" w:pos="851"/>
        <w:tab w:val="left" w:pos="5245"/>
      </w:tabs>
      <w:spacing w:after="0" w:line="284" w:lineRule="atLeast"/>
    </w:pPr>
    <w:rPr>
      <w:rFonts w:ascii="Cambria" w:eastAsia="Times New Roman" w:hAnsi="Cambria" w:cs="Times New Roman"/>
      <w:szCs w:val="20"/>
      <w:lang w:val="en-GB" w:eastAsia="en-US"/>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pPr>
      <w:spacing w:before="100" w:after="0" w:line="213" w:lineRule="atLeast"/>
      <w:ind w:left="91" w:hanging="91"/>
    </w:pPr>
    <w:rPr>
      <w:rFonts w:ascii="Cambria" w:hAnsi="Cambria"/>
      <w:sz w:val="18"/>
      <w:szCs w:val="20"/>
      <w:lang w:eastAsia="en-US"/>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Pr>
      <w:rFonts w:ascii="Cambria" w:hAnsi="Cambria"/>
      <w:sz w:val="18"/>
      <w:szCs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a95af0ff-2dbf-4051-a263-865a0a4cf18f">
      <UserInfo>
        <DisplayName>Adria Llach</DisplayName>
        <AccountId>33</AccountId>
        <AccountType/>
      </UserInfo>
      <UserInfo>
        <DisplayName>SharingLinks.88d31724-da9b-4f98-a094-fb981d7fe75b.OrganizationEdit.f0a95af2-e7ce-44e1-9743-6aa64eef4b8f</DisplayName>
        <AccountId>557</AccountId>
        <AccountType/>
      </UserInfo>
      <UserInfo>
        <DisplayName>Henry Gonzalez</DisplayName>
        <AccountId>4331</AccountId>
        <AccountType/>
      </UserInfo>
      <UserInfo>
        <DisplayName>Yannick Glemarec</DisplayName>
        <AccountId>1349</AccountId>
        <AccountType/>
      </UserInfo>
      <UserInfo>
        <DisplayName>Lilian Macharia</DisplayName>
        <AccountId>26</AccountId>
        <AccountType/>
      </UserInfo>
    </SharedWithUsers>
    <ReportType xmlns="e2e1638b-27c9-48ec-bbb4-ac138556e32b" xsi:nil="true"/>
    <ReportVersion xmlns="e2e1638b-27c9-48ec-bbb4-ac138556e32b" xsi:nil="true"/>
    <Tags xmlns="e2e1638b-27c9-48ec-bbb4-ac138556e32b">{"Extraction":3,"Tags":[]}</Tags>
    <TaxCatchAll xmlns="50c9b839-8b53-4ddb-9b24-b96221f2bda6" xsi:nil="true"/>
    <lcf76f155ced4ddcb4097134ff3c332f xmlns="e2e1638b-27c9-48ec-bbb4-ac138556e32b">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20" ma:contentTypeDescription="Create a new document." ma:contentTypeScope="" ma:versionID="3c0780bee468d99ae9e7f8f939b5aa23">
  <xsd:schema xmlns:xsd="http://www.w3.org/2001/XMLSchema" xmlns:xs="http://www.w3.org/2001/XMLSchema" xmlns:p="http://schemas.microsoft.com/office/2006/metadata/properties" xmlns:ns2="e2e1638b-27c9-48ec-bbb4-ac138556e32b" xmlns:ns3="a95af0ff-2dbf-4051-a263-865a0a4cf18f" xmlns:ns4="50c9b839-8b53-4ddb-9b24-b96221f2bda6" targetNamespace="http://schemas.microsoft.com/office/2006/metadata/properties" ma:root="true" ma:fieldsID="2ea280cf2969cd859da75100dcc43d6d" ns2:_="" ns3:_="" ns4:_="">
    <xsd:import namespace="e2e1638b-27c9-48ec-bbb4-ac138556e32b"/>
    <xsd:import namespace="a95af0ff-2dbf-4051-a263-865a0a4cf18f"/>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6caa2e4b-7b2a-4c4a-a887-9900422760e0}" ma:internalName="TaxCatchAll" ma:showField="CatchAllData" ma:web="a95af0ff-2dbf-4051-a263-865a0a4cf1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93E350-FAC7-4FA3-9DDA-E7381049FF5A}">
  <ds:schemaRefs>
    <ds:schemaRef ds:uri="http://schemas.microsoft.com/office/2006/metadata/properties"/>
    <ds:schemaRef ds:uri="http://schemas.microsoft.com/office/infopath/2007/PartnerControls"/>
    <ds:schemaRef ds:uri="a95af0ff-2dbf-4051-a263-865a0a4cf18f"/>
    <ds:schemaRef ds:uri="e2e1638b-27c9-48ec-bbb4-ac138556e32b"/>
    <ds:schemaRef ds:uri="50c9b839-8b53-4ddb-9b24-b96221f2bda6"/>
  </ds:schemaRefs>
</ds:datastoreItem>
</file>

<file path=customXml/itemProps2.xml><?xml version="1.0" encoding="utf-8"?>
<ds:datastoreItem xmlns:ds="http://schemas.openxmlformats.org/officeDocument/2006/customXml" ds:itemID="{27E85C90-EFB9-4793-803F-CDB6DA52D7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0CE4E5-C9BC-4E0C-99EC-6AB3C1B586AD}">
  <ds:schemaRefs>
    <ds:schemaRef ds:uri="http://schemas.openxmlformats.org/officeDocument/2006/bibliography"/>
  </ds:schemaRefs>
</ds:datastoreItem>
</file>

<file path=customXml/itemProps4.xml><?xml version="1.0" encoding="utf-8"?>
<ds:datastoreItem xmlns:ds="http://schemas.openxmlformats.org/officeDocument/2006/customXml" ds:itemID="{43D24040-AA9C-4C02-ADEE-5407B13799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EXDIR New GCF Letterhead_23 Sep 2014.dotx</Template>
  <TotalTime>39</TotalTime>
  <Pages>5</Pages>
  <Words>667</Words>
  <Characters>3805</Characters>
  <Application>Microsoft Office Word</Application>
  <DocSecurity>0</DocSecurity>
  <Lines>31</Lines>
  <Paragraphs>8</Paragraphs>
  <ScaleCrop>false</ScaleCrop>
  <Company>UNFCCC</Company>
  <LinksUpToDate>false</LinksUpToDate>
  <CharactersWithSpaces>4464</CharactersWithSpaces>
  <SharedDoc>false</SharedDoc>
  <HLinks>
    <vt:vector size="18" baseType="variant">
      <vt:variant>
        <vt:i4>6815861</vt:i4>
      </vt:variant>
      <vt:variant>
        <vt:i4>6</vt:i4>
      </vt:variant>
      <vt:variant>
        <vt:i4>0</vt:i4>
      </vt:variant>
      <vt:variant>
        <vt:i4>5</vt:i4>
      </vt:variant>
      <vt:variant>
        <vt:lpwstr>https://ae.gcfund.org/</vt:lpwstr>
      </vt:variant>
      <vt:variant>
        <vt:lpwstr/>
      </vt:variant>
      <vt:variant>
        <vt:i4>93</vt:i4>
      </vt:variant>
      <vt:variant>
        <vt:i4>3</vt:i4>
      </vt:variant>
      <vt:variant>
        <vt:i4>0</vt:i4>
      </vt:variant>
      <vt:variant>
        <vt:i4>5</vt:i4>
      </vt:variant>
      <vt:variant>
        <vt:lpwstr>https://www.greenclimate.fund/library/-/docs/list/574044</vt:lpwstr>
      </vt:variant>
      <vt:variant>
        <vt:lpwstr/>
      </vt:variant>
      <vt:variant>
        <vt:i4>6815861</vt:i4>
      </vt:variant>
      <vt:variant>
        <vt:i4>0</vt:i4>
      </vt:variant>
      <vt:variant>
        <vt:i4>0</vt:i4>
      </vt:variant>
      <vt:variant>
        <vt:i4>5</vt:i4>
      </vt:variant>
      <vt:variant>
        <vt:lpwstr>https://ae.gcfund.org/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GCF/</dc:title>
  <dc:subject/>
  <dc:creator>DPM RDM</dc:creator>
  <cp:keywords/>
  <cp:lastModifiedBy>GCF</cp:lastModifiedBy>
  <cp:revision>194</cp:revision>
  <cp:lastPrinted>2021-12-23T10:45:00Z</cp:lastPrinted>
  <dcterms:created xsi:type="dcterms:W3CDTF">2022-06-09T00:06:00Z</dcterms:created>
  <dcterms:modified xsi:type="dcterms:W3CDTF">2023-01-16T02:39:00Z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y fmtid="{D5CDD505-2E9C-101B-9397-08002B2CF9AE}" pid="3" name="AuthorIds_UIVersion_1024">
    <vt:lpwstr>67</vt:lpwstr>
  </property>
  <property fmtid="{D5CDD505-2E9C-101B-9397-08002B2CF9AE}" pid="4" name="MediaServiceImageTags">
    <vt:lpwstr/>
  </property>
</Properties>
</file>